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287" w:rsidRDefault="000E5287" w:rsidP="00CF7FB8"/>
    <w:p w:rsidR="00164E66" w:rsidRDefault="00164E66" w:rsidP="00CF7FB8"/>
    <w:p w:rsidR="00164E66" w:rsidRDefault="00164E66" w:rsidP="00CF7FB8"/>
    <w:p w:rsidR="00164E66" w:rsidRDefault="00164E66" w:rsidP="00CF7FB8"/>
    <w:p w:rsidR="00164E66" w:rsidRDefault="00164E66" w:rsidP="00CF7FB8"/>
    <w:p w:rsidR="00164E66" w:rsidRDefault="00164E66" w:rsidP="00CF7FB8"/>
    <w:p w:rsidR="00164E66" w:rsidRDefault="00164E66" w:rsidP="00CF7FB8"/>
    <w:p w:rsidR="00164E66" w:rsidRDefault="00164E66" w:rsidP="00CF7FB8"/>
    <w:p w:rsidR="00164E66" w:rsidRDefault="00196825" w:rsidP="00CF7FB8">
      <w:r>
        <w:t>Особенности</w:t>
      </w:r>
      <w:r w:rsidR="00164E66">
        <w:t xml:space="preserve"> онлайн –</w:t>
      </w:r>
      <w:r w:rsidR="00164E66" w:rsidRPr="00164E66">
        <w:t xml:space="preserve"> консультировани</w:t>
      </w:r>
      <w:r w:rsidR="00164E66">
        <w:t>я в повышении стрессоусто</w:t>
      </w:r>
      <w:r w:rsidR="00164E66">
        <w:t>й</w:t>
      </w:r>
      <w:r w:rsidR="00164E66">
        <w:t xml:space="preserve">чивости сотрудников </w:t>
      </w:r>
    </w:p>
    <w:p w:rsidR="00196825" w:rsidRDefault="00196825">
      <w:pPr>
        <w:spacing w:after="200"/>
        <w:ind w:left="1429" w:hanging="357"/>
        <w:jc w:val="left"/>
      </w:pPr>
      <w:r>
        <w:br w:type="page"/>
      </w:r>
    </w:p>
    <w:p w:rsidR="00164E66" w:rsidRDefault="00196825" w:rsidP="005D492B">
      <w:pPr>
        <w:spacing w:after="240"/>
        <w:ind w:firstLine="0"/>
        <w:jc w:val="center"/>
      </w:pPr>
      <w:r>
        <w:lastRenderedPageBreak/>
        <w:t>Содержание</w:t>
      </w:r>
    </w:p>
    <w:p w:rsidR="005D492B" w:rsidRDefault="005D492B" w:rsidP="005D492B">
      <w:pPr>
        <w:pStyle w:val="13"/>
        <w:tabs>
          <w:tab w:val="right" w:leader="dot" w:pos="9344"/>
        </w:tabs>
        <w:spacing w:after="0"/>
        <w:rPr>
          <w:noProof/>
        </w:rPr>
      </w:pPr>
      <w:r>
        <w:fldChar w:fldCharType="begin"/>
      </w:r>
      <w:r>
        <w:instrText xml:space="preserve"> TOC \o "1-3" \u </w:instrText>
      </w:r>
      <w:r>
        <w:fldChar w:fldCharType="separate"/>
      </w:r>
      <w:r>
        <w:rPr>
          <w:noProof/>
        </w:rPr>
        <w:t>Введение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_Toc84201669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D492B" w:rsidRDefault="005D492B" w:rsidP="005D492B">
      <w:pPr>
        <w:pStyle w:val="13"/>
        <w:tabs>
          <w:tab w:val="right" w:leader="dot" w:pos="9344"/>
        </w:tabs>
        <w:spacing w:after="0"/>
        <w:rPr>
          <w:noProof/>
        </w:rPr>
      </w:pPr>
      <w:r>
        <w:rPr>
          <w:noProof/>
        </w:rPr>
        <w:t>Глава I. Теоретические аспекты исследования особенностей онлайн – консультирования в повышении стрессоустойчивости сотрудников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_Toc84201670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D492B" w:rsidRDefault="005D492B" w:rsidP="005D492B">
      <w:pPr>
        <w:pStyle w:val="21"/>
        <w:tabs>
          <w:tab w:val="right" w:leader="dot" w:pos="9344"/>
        </w:tabs>
        <w:spacing w:after="0"/>
        <w:rPr>
          <w:noProof/>
        </w:rPr>
      </w:pPr>
      <w:r>
        <w:rPr>
          <w:noProof/>
        </w:rPr>
        <w:t>1.1. Характеристика психологического консультирования. Специфика онлайн – консультирования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_Toc84201671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D492B" w:rsidRDefault="005D492B" w:rsidP="005D492B">
      <w:pPr>
        <w:pStyle w:val="21"/>
        <w:tabs>
          <w:tab w:val="right" w:leader="dot" w:pos="9344"/>
        </w:tabs>
        <w:spacing w:after="0"/>
        <w:rPr>
          <w:noProof/>
        </w:rPr>
      </w:pPr>
      <w:r>
        <w:rPr>
          <w:noProof/>
        </w:rPr>
        <w:t>1.2. Понятие стрессоустойчивости. Возможности психологического консультирования в повышении стрессоустойчивости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_Toc84201672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D492B" w:rsidRDefault="005D492B" w:rsidP="005D492B">
      <w:pPr>
        <w:pStyle w:val="21"/>
        <w:tabs>
          <w:tab w:val="right" w:leader="dot" w:pos="9344"/>
        </w:tabs>
        <w:spacing w:after="0"/>
        <w:rPr>
          <w:noProof/>
        </w:rPr>
      </w:pPr>
      <w:r>
        <w:rPr>
          <w:noProof/>
        </w:rPr>
        <w:t>Выводы по главе 1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_Toc84201673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D492B" w:rsidRDefault="005D492B" w:rsidP="005D492B">
      <w:pPr>
        <w:pStyle w:val="13"/>
        <w:tabs>
          <w:tab w:val="right" w:leader="dot" w:pos="9344"/>
        </w:tabs>
        <w:spacing w:after="0"/>
        <w:rPr>
          <w:noProof/>
        </w:rPr>
      </w:pPr>
      <w:r>
        <w:rPr>
          <w:noProof/>
        </w:rPr>
        <w:t>Список литературы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_Toc84201674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D492B" w:rsidRDefault="005D492B" w:rsidP="005D492B">
      <w:pPr>
        <w:ind w:firstLine="0"/>
        <w:jc w:val="center"/>
      </w:pPr>
      <w:r>
        <w:fldChar w:fldCharType="end"/>
      </w:r>
    </w:p>
    <w:p w:rsidR="00280545" w:rsidRDefault="00280545">
      <w:pPr>
        <w:spacing w:after="200"/>
        <w:ind w:left="1429" w:hanging="357"/>
        <w:jc w:val="left"/>
      </w:pPr>
      <w:r>
        <w:br w:type="page"/>
      </w:r>
    </w:p>
    <w:p w:rsidR="00196825" w:rsidRDefault="00196825" w:rsidP="00280545">
      <w:pPr>
        <w:pStyle w:val="1"/>
      </w:pPr>
      <w:bookmarkStart w:id="0" w:name="_Toc84201669"/>
      <w:r>
        <w:lastRenderedPageBreak/>
        <w:t>Введение</w:t>
      </w:r>
      <w:bookmarkEnd w:id="0"/>
    </w:p>
    <w:p w:rsidR="00280545" w:rsidRDefault="00280545" w:rsidP="00280545">
      <w:r w:rsidRPr="00280545">
        <w:rPr>
          <w:b/>
        </w:rPr>
        <w:t>Актуальность исследования</w:t>
      </w:r>
      <w:r>
        <w:t>. Одним из самых распространённых в</w:t>
      </w:r>
      <w:r>
        <w:t>и</w:t>
      </w:r>
      <w:r>
        <w:t>дов работы психолога в различных сферах жизни и деятельности людей я</w:t>
      </w:r>
      <w:r>
        <w:t>в</w:t>
      </w:r>
      <w:r>
        <w:t>ляется психологическое консультирование. Психологическая помощь, в с</w:t>
      </w:r>
      <w:r>
        <w:t>о</w:t>
      </w:r>
      <w:r>
        <w:t>вокупности проблем, является востребованной. Проблемная зона захватывает область не только межличностных отношений, но и эмоциональные и вну</w:t>
      </w:r>
      <w:r>
        <w:t>т</w:t>
      </w:r>
      <w:r>
        <w:t>риличностные конфликты и переживания. Рабочее пространство психолог</w:t>
      </w:r>
      <w:r>
        <w:t>и</w:t>
      </w:r>
      <w:r>
        <w:t>ческого консультирования это, прежде всего проблемы, возникающие в п</w:t>
      </w:r>
      <w:r>
        <w:t>о</w:t>
      </w:r>
      <w:r>
        <w:t xml:space="preserve">вседневной жизни обычных людей. </w:t>
      </w:r>
    </w:p>
    <w:p w:rsidR="00280545" w:rsidRDefault="00280545" w:rsidP="00280545">
      <w:r>
        <w:t>Дистанционное консультирование это модель психологического ко</w:t>
      </w:r>
      <w:r>
        <w:t>н</w:t>
      </w:r>
      <w:r>
        <w:t>сультирования, осуществляемая с помощью методов удаленной связи (тел</w:t>
      </w:r>
      <w:r>
        <w:t>е</w:t>
      </w:r>
      <w:r>
        <w:t>фон, интернет), что представляет несомненный интерес в св</w:t>
      </w:r>
      <w:r>
        <w:t>я</w:t>
      </w:r>
      <w:r>
        <w:t>зи с развитием современных информационных технологий. Можно выделить преимущества дистанционного консультирования: повышение доступности психологич</w:t>
      </w:r>
      <w:r>
        <w:t>е</w:t>
      </w:r>
      <w:r>
        <w:t>ской помощи для клиентов, экономия ресурсов и/или их грамотное перера</w:t>
      </w:r>
      <w:r>
        <w:t>с</w:t>
      </w:r>
      <w:r>
        <w:t>пределение, возрастание роли клиента в терапевтическом процессе. Испол</w:t>
      </w:r>
      <w:r>
        <w:t>ь</w:t>
      </w:r>
      <w:r>
        <w:t>зование дистанционных технологий работы представляет меньше пр</w:t>
      </w:r>
      <w:r>
        <w:t>о</w:t>
      </w:r>
      <w:r>
        <w:t>блем в организационно-техническом плане и несёт в себе ряд преимуществ для сп</w:t>
      </w:r>
      <w:r>
        <w:t>е</w:t>
      </w:r>
      <w:r>
        <w:t xml:space="preserve">циалистов и для получателей психопомощи. </w:t>
      </w:r>
    </w:p>
    <w:p w:rsidR="00280545" w:rsidRDefault="00280545" w:rsidP="00280545">
      <w:r>
        <w:t>Различные формы дистанционного консультирования успешно прим</w:t>
      </w:r>
      <w:r>
        <w:t>е</w:t>
      </w:r>
      <w:r>
        <w:t>няются уже много лет, занимая опр</w:t>
      </w:r>
      <w:r>
        <w:t>е</w:t>
      </w:r>
      <w:r>
        <w:t>делённую нишу со своими собственными профессиональными задачами, и пользуются популярностью у всех участн</w:t>
      </w:r>
      <w:r>
        <w:t>и</w:t>
      </w:r>
      <w:r>
        <w:t>ков данного процесса (телефон доверия, различные виды дистанционного консультирования и ассесмента, онлайн – консультирование, видеоконф</w:t>
      </w:r>
      <w:r>
        <w:t>е</w:t>
      </w:r>
      <w:r>
        <w:t>ренции, вебинары и пр.). Вместе с этим, как таковой правовой основы подо</w:t>
      </w:r>
      <w:r>
        <w:t>б</w:t>
      </w:r>
      <w:r>
        <w:t>ных видов и форм работы практически не существует, либо она регулируется лишь локальными нормативными актами, не всегда однозначными с прав</w:t>
      </w:r>
      <w:r>
        <w:t>о</w:t>
      </w:r>
      <w:r>
        <w:t xml:space="preserve">вой точки зрения. </w:t>
      </w:r>
    </w:p>
    <w:p w:rsidR="00280545" w:rsidRDefault="00280545" w:rsidP="00280545">
      <w:r>
        <w:lastRenderedPageBreak/>
        <w:t>Поскольку онлайн – консультирование представляет собой модель психологического консультирования, то оно также способствует: осознанн</w:t>
      </w:r>
      <w:r>
        <w:t>о</w:t>
      </w:r>
      <w:r>
        <w:t>му выбору личности действовать согласно собственному усмотрению; об</w:t>
      </w:r>
      <w:r>
        <w:t>у</w:t>
      </w:r>
      <w:r>
        <w:t xml:space="preserve">чению новому поведению, развитию личности. </w:t>
      </w:r>
    </w:p>
    <w:p w:rsidR="00280545" w:rsidRDefault="00280545" w:rsidP="00280545">
      <w:r w:rsidRPr="001405DA">
        <w:t xml:space="preserve">В условиях современного развития </w:t>
      </w:r>
      <w:r>
        <w:t>общества и совершенствования в</w:t>
      </w:r>
      <w:r>
        <w:t>ы</w:t>
      </w:r>
      <w:r>
        <w:t>соких технологий</w:t>
      </w:r>
      <w:r w:rsidRPr="001405DA">
        <w:t xml:space="preserve">, проблема </w:t>
      </w:r>
      <w:r>
        <w:t>стресса и фрустрации</w:t>
      </w:r>
      <w:r w:rsidRPr="001405DA">
        <w:t xml:space="preserve"> набирает важность по той причине, что в динамике общественных процессов человек становится </w:t>
      </w:r>
      <w:r>
        <w:t>чре</w:t>
      </w:r>
      <w:r>
        <w:t>з</w:t>
      </w:r>
      <w:r>
        <w:t xml:space="preserve">вычайно </w:t>
      </w:r>
      <w:r w:rsidRPr="001405DA">
        <w:t xml:space="preserve">податливым к стрессу. </w:t>
      </w:r>
      <w:r>
        <w:t>Возникающие стрессы способны оказывать негативное влияние на здоровье людей, на удовлетворенность своей работой и жизнью в целом.</w:t>
      </w:r>
      <w:r w:rsidRPr="00232D23">
        <w:t xml:space="preserve"> </w:t>
      </w:r>
      <w:r w:rsidRPr="0028410B">
        <w:t>Поскольку увеличивается количество стрессов</w:t>
      </w:r>
      <w:r>
        <w:t>ых и фр</w:t>
      </w:r>
      <w:r>
        <w:t>у</w:t>
      </w:r>
      <w:r>
        <w:t>стрирующих ситуаций</w:t>
      </w:r>
      <w:r w:rsidRPr="0028410B">
        <w:t xml:space="preserve">, возрастает необходимость их изучения, </w:t>
      </w:r>
      <w:r>
        <w:t>а также</w:t>
      </w:r>
      <w:r w:rsidRPr="0028410B">
        <w:t xml:space="preserve"> из</w:t>
      </w:r>
      <w:r w:rsidRPr="0028410B">
        <w:t>у</w:t>
      </w:r>
      <w:r w:rsidRPr="0028410B">
        <w:t>чения способов, которыми человек справляется с трудными жизненными с</w:t>
      </w:r>
      <w:r w:rsidRPr="0028410B">
        <w:t>и</w:t>
      </w:r>
      <w:r w:rsidRPr="0028410B">
        <w:t>туациями, ведь от эффе</w:t>
      </w:r>
      <w:r w:rsidRPr="0028410B">
        <w:t>к</w:t>
      </w:r>
      <w:r w:rsidRPr="0028410B">
        <w:t>тивности совлада</w:t>
      </w:r>
      <w:r>
        <w:t>ния</w:t>
      </w:r>
      <w:r w:rsidRPr="0028410B">
        <w:t xml:space="preserve"> зависит благополучие жизни человека в целом.</w:t>
      </w:r>
    </w:p>
    <w:p w:rsidR="00280545" w:rsidRDefault="00280545" w:rsidP="00280545">
      <w:r w:rsidRPr="0000005C">
        <w:t>Как показывают теоретические исследования и психологическая пра</w:t>
      </w:r>
      <w:r w:rsidRPr="0000005C">
        <w:t>к</w:t>
      </w:r>
      <w:r w:rsidRPr="0000005C">
        <w:t xml:space="preserve">тика, большинство </w:t>
      </w:r>
      <w:r>
        <w:t>людей – как взрослых, так и детей являются</w:t>
      </w:r>
      <w:r w:rsidRPr="0000005C">
        <w:t xml:space="preserve"> </w:t>
      </w:r>
      <w:r w:rsidRPr="001405DA">
        <w:t>податливым</w:t>
      </w:r>
      <w:r>
        <w:t>и</w:t>
      </w:r>
      <w:r w:rsidRPr="001405DA">
        <w:t xml:space="preserve"> стрессу</w:t>
      </w:r>
      <w:r>
        <w:t xml:space="preserve">, а также </w:t>
      </w:r>
      <w:r w:rsidRPr="0000005C">
        <w:t>имеют проблемы в выстраивании межличностных отнош</w:t>
      </w:r>
      <w:r w:rsidRPr="0000005C">
        <w:t>е</w:t>
      </w:r>
      <w:r w:rsidRPr="0000005C">
        <w:t>ний по причине незавершенности возрастных задач предыдущих этапов ра</w:t>
      </w:r>
      <w:r w:rsidRPr="0000005C">
        <w:t>з</w:t>
      </w:r>
      <w:r w:rsidRPr="0000005C">
        <w:t>вития и потому нуждаются в коррекции личности, особенно в кризисные м</w:t>
      </w:r>
      <w:r w:rsidRPr="0000005C">
        <w:t>о</w:t>
      </w:r>
      <w:r w:rsidRPr="0000005C">
        <w:t xml:space="preserve">менты. </w:t>
      </w:r>
    </w:p>
    <w:p w:rsidR="00280545" w:rsidRDefault="00280545" w:rsidP="00280545">
      <w:r>
        <w:t>Последствия перенесенных стрессов могут проявляться в перенапр</w:t>
      </w:r>
      <w:r>
        <w:t>я</w:t>
      </w:r>
      <w:r>
        <w:t>жении и истощении регуляторных механизмов функциональных систем, обеспечивающих адаптацию к измененным факторам жизнедеятельности, в ухудшении здоровья. Но в наибольшей степени проявления травмирующих факторов отражаются в возникновении дезадаптивных нервно-психических расстройств. В связи с этим актуальным является изучение возможностей о</w:t>
      </w:r>
      <w:r>
        <w:t>н</w:t>
      </w:r>
      <w:r>
        <w:t>лайн –</w:t>
      </w:r>
      <w:r w:rsidRPr="00164E66">
        <w:t xml:space="preserve"> консультировани</w:t>
      </w:r>
      <w:r>
        <w:t>я в повышении стрессоустойчивости сотру</w:t>
      </w:r>
      <w:r>
        <w:t>д</w:t>
      </w:r>
      <w:r>
        <w:t>ников.</w:t>
      </w:r>
    </w:p>
    <w:p w:rsidR="00280545" w:rsidRPr="00834A71" w:rsidRDefault="00280545" w:rsidP="00280545">
      <w:r w:rsidRPr="001D22C2">
        <w:rPr>
          <w:b/>
        </w:rPr>
        <w:t>Цель</w:t>
      </w:r>
      <w:r>
        <w:rPr>
          <w:b/>
        </w:rPr>
        <w:t xml:space="preserve"> исследования </w:t>
      </w:r>
      <w:r w:rsidRPr="00ED48CB">
        <w:t xml:space="preserve">- </w:t>
      </w:r>
      <w:r>
        <w:t>изучение</w:t>
      </w:r>
      <w:r w:rsidRPr="003214AB">
        <w:t xml:space="preserve"> </w:t>
      </w:r>
      <w:r>
        <w:t>особенностей онлайн –</w:t>
      </w:r>
      <w:r w:rsidRPr="00164E66">
        <w:t xml:space="preserve"> консультиров</w:t>
      </w:r>
      <w:r w:rsidRPr="00164E66">
        <w:t>а</w:t>
      </w:r>
      <w:r w:rsidRPr="00164E66">
        <w:t>ни</w:t>
      </w:r>
      <w:r>
        <w:t>я в повышении стрессоусто</w:t>
      </w:r>
      <w:r>
        <w:t>й</w:t>
      </w:r>
      <w:r>
        <w:t xml:space="preserve">чивости сотрудников. </w:t>
      </w:r>
    </w:p>
    <w:p w:rsidR="00280545" w:rsidRPr="00132579" w:rsidRDefault="00280545" w:rsidP="00280545">
      <w:r w:rsidRPr="001D22C2">
        <w:rPr>
          <w:b/>
        </w:rPr>
        <w:lastRenderedPageBreak/>
        <w:t>Объект исследования:</w:t>
      </w:r>
      <w:r w:rsidRPr="00834A71">
        <w:t xml:space="preserve"> </w:t>
      </w:r>
      <w:r>
        <w:t>онлайн –</w:t>
      </w:r>
      <w:r w:rsidRPr="00164E66">
        <w:t xml:space="preserve"> консультировани</w:t>
      </w:r>
      <w:r>
        <w:t>е как вид психол</w:t>
      </w:r>
      <w:r>
        <w:t>о</w:t>
      </w:r>
      <w:r>
        <w:t>гической помощи.</w:t>
      </w:r>
    </w:p>
    <w:p w:rsidR="00280545" w:rsidRDefault="00280545" w:rsidP="00280545">
      <w:r w:rsidRPr="001D22C2">
        <w:rPr>
          <w:b/>
        </w:rPr>
        <w:t>Предмет исследования:</w:t>
      </w:r>
      <w:r w:rsidRPr="00834A71">
        <w:t xml:space="preserve"> </w:t>
      </w:r>
      <w:r>
        <w:t>онлайн –</w:t>
      </w:r>
      <w:r w:rsidRPr="00164E66">
        <w:t xml:space="preserve"> консультировани</w:t>
      </w:r>
      <w:r>
        <w:t>е для повышения стрессоусто</w:t>
      </w:r>
      <w:r>
        <w:t>й</w:t>
      </w:r>
      <w:r>
        <w:t>чивости сотрудников.</w:t>
      </w:r>
    </w:p>
    <w:p w:rsidR="00280545" w:rsidRDefault="00280545" w:rsidP="00280545">
      <w:r>
        <w:rPr>
          <w:b/>
        </w:rPr>
        <w:t>Гипотеза</w:t>
      </w:r>
      <w:r w:rsidRPr="001D22C2">
        <w:rPr>
          <w:b/>
        </w:rPr>
        <w:t xml:space="preserve"> исследования:</w:t>
      </w:r>
      <w:r w:rsidRPr="00834A71">
        <w:t xml:space="preserve"> </w:t>
      </w:r>
      <w:r>
        <w:t>предполагается, что развитие стрессоусто</w:t>
      </w:r>
      <w:r>
        <w:t>й</w:t>
      </w:r>
      <w:r>
        <w:t>чивости в процессе группо</w:t>
      </w:r>
      <w:r w:rsidRPr="00A1049E">
        <w:t xml:space="preserve">вого </w:t>
      </w:r>
      <w:r w:rsidR="005D492B">
        <w:t xml:space="preserve">онлайн – </w:t>
      </w:r>
      <w:r w:rsidRPr="00A1049E">
        <w:t>консультирования</w:t>
      </w:r>
      <w:r>
        <w:t xml:space="preserve"> имеет полож</w:t>
      </w:r>
      <w:r>
        <w:t>и</w:t>
      </w:r>
      <w:r>
        <w:t>тельную динамику.</w:t>
      </w:r>
    </w:p>
    <w:p w:rsidR="00280545" w:rsidRPr="00111FE7" w:rsidRDefault="00280545" w:rsidP="00280545">
      <w:r w:rsidRPr="00111FE7">
        <w:rPr>
          <w:b/>
        </w:rPr>
        <w:t>Задачи</w:t>
      </w:r>
      <w:r>
        <w:rPr>
          <w:b/>
        </w:rPr>
        <w:t xml:space="preserve"> исследования</w:t>
      </w:r>
      <w:r w:rsidRPr="00111FE7">
        <w:rPr>
          <w:b/>
        </w:rPr>
        <w:t>:</w:t>
      </w:r>
      <w:r>
        <w:t xml:space="preserve"> </w:t>
      </w:r>
    </w:p>
    <w:p w:rsidR="00280545" w:rsidRPr="00111FE7" w:rsidRDefault="00280545" w:rsidP="00280545">
      <w:r>
        <w:t xml:space="preserve">1. Рассмотреть теоретические аспекты </w:t>
      </w:r>
      <w:r w:rsidR="005D492B">
        <w:t>исследования особенностей о</w:t>
      </w:r>
      <w:r w:rsidR="005D492B">
        <w:t>н</w:t>
      </w:r>
      <w:r w:rsidR="005D492B">
        <w:t>лайн –</w:t>
      </w:r>
      <w:r w:rsidR="005D492B" w:rsidRPr="00164E66">
        <w:t xml:space="preserve"> консультировани</w:t>
      </w:r>
      <w:r w:rsidR="005D492B">
        <w:t>я в повышении стрессоустойчивости сотрудников</w:t>
      </w:r>
      <w:r>
        <w:t>.</w:t>
      </w:r>
    </w:p>
    <w:p w:rsidR="00280545" w:rsidRDefault="00280545" w:rsidP="00280545">
      <w:r w:rsidRPr="00111FE7">
        <w:t xml:space="preserve">2. </w:t>
      </w:r>
      <w:r>
        <w:t>Исследовать эмпирическим путем особенности</w:t>
      </w:r>
      <w:r w:rsidRPr="00A1049E">
        <w:t xml:space="preserve"> </w:t>
      </w:r>
      <w:r w:rsidR="005D492B">
        <w:t>стрессоустойчивости и совладания со стрессом у сотрудников</w:t>
      </w:r>
      <w:r>
        <w:t>.</w:t>
      </w:r>
    </w:p>
    <w:p w:rsidR="00280545" w:rsidRDefault="00280545" w:rsidP="00280545">
      <w:r>
        <w:t xml:space="preserve">3. Разработать программу психологического группового </w:t>
      </w:r>
      <w:r w:rsidR="005D492B">
        <w:t xml:space="preserve">онлайн – </w:t>
      </w:r>
      <w:r>
        <w:t>ко</w:t>
      </w:r>
      <w:r>
        <w:t>н</w:t>
      </w:r>
      <w:r>
        <w:t>сультирования подростков.</w:t>
      </w:r>
    </w:p>
    <w:p w:rsidR="00280545" w:rsidRDefault="00280545" w:rsidP="00280545">
      <w:r>
        <w:t xml:space="preserve">4. Оценить эффективность программы </w:t>
      </w:r>
      <w:r w:rsidR="005D492B">
        <w:t xml:space="preserve">онлайн – </w:t>
      </w:r>
      <w:r>
        <w:t>консультирования для развития</w:t>
      </w:r>
      <w:r w:rsidRPr="00A1049E">
        <w:t xml:space="preserve"> </w:t>
      </w:r>
      <w:r w:rsidR="005D492B">
        <w:t>стрессоустойчивости</w:t>
      </w:r>
      <w:r>
        <w:t xml:space="preserve"> у </w:t>
      </w:r>
      <w:r w:rsidR="005D492B">
        <w:t>сотрудников</w:t>
      </w:r>
      <w:r>
        <w:t>.</w:t>
      </w:r>
    </w:p>
    <w:p w:rsidR="00280545" w:rsidRDefault="00280545" w:rsidP="00280545">
      <w:r w:rsidRPr="00834A71">
        <w:rPr>
          <w:b/>
        </w:rPr>
        <w:t>Методы исследования</w:t>
      </w:r>
      <w:r w:rsidRPr="00834A71">
        <w:t xml:space="preserve">: </w:t>
      </w:r>
    </w:p>
    <w:p w:rsidR="00280545" w:rsidRDefault="00280545" w:rsidP="00280545">
      <w:r>
        <w:t xml:space="preserve">– </w:t>
      </w:r>
      <w:r w:rsidRPr="00834A71">
        <w:t xml:space="preserve">теоретический анализ отечественной и зарубежной психологической литературы по проблеме </w:t>
      </w:r>
      <w:r>
        <w:t xml:space="preserve">исследования. </w:t>
      </w:r>
    </w:p>
    <w:p w:rsidR="00280545" w:rsidRDefault="00280545" w:rsidP="00280545">
      <w:pPr>
        <w:rPr>
          <w:color w:val="000000"/>
        </w:rPr>
      </w:pPr>
      <w:r>
        <w:t xml:space="preserve">– </w:t>
      </w:r>
      <w:r w:rsidRPr="00943275">
        <w:rPr>
          <w:color w:val="000000"/>
        </w:rPr>
        <w:t xml:space="preserve">эмпирические (тестирование, </w:t>
      </w:r>
      <w:r>
        <w:rPr>
          <w:color w:val="000000"/>
        </w:rPr>
        <w:t>опрос</w:t>
      </w:r>
      <w:r w:rsidRPr="00943275">
        <w:rPr>
          <w:color w:val="000000"/>
        </w:rPr>
        <w:t>);</w:t>
      </w:r>
    </w:p>
    <w:p w:rsidR="00280545" w:rsidRPr="00D405B9" w:rsidRDefault="00280545" w:rsidP="00280545">
      <w:pPr>
        <w:rPr>
          <w:rFonts w:eastAsia="Calibri"/>
        </w:rPr>
      </w:pPr>
      <w:r>
        <w:rPr>
          <w:color w:val="000000"/>
        </w:rPr>
        <w:t xml:space="preserve">– </w:t>
      </w:r>
      <w:r w:rsidRPr="00943275">
        <w:rPr>
          <w:color w:val="000000"/>
        </w:rPr>
        <w:t>методы математической обработк</w:t>
      </w:r>
      <w:r>
        <w:rPr>
          <w:color w:val="000000"/>
        </w:rPr>
        <w:t xml:space="preserve">и </w:t>
      </w:r>
      <w:r w:rsidRPr="00943275">
        <w:rPr>
          <w:color w:val="000000"/>
        </w:rPr>
        <w:t xml:space="preserve">данных. </w:t>
      </w:r>
    </w:p>
    <w:p w:rsidR="00280545" w:rsidRPr="00280545" w:rsidRDefault="00280545" w:rsidP="00280545"/>
    <w:p w:rsidR="00AB305F" w:rsidRDefault="00AB305F">
      <w:pPr>
        <w:spacing w:after="200"/>
        <w:ind w:left="1429" w:hanging="357"/>
        <w:jc w:val="left"/>
      </w:pPr>
      <w:r>
        <w:br w:type="page"/>
      </w:r>
    </w:p>
    <w:p w:rsidR="00AB305F" w:rsidRDefault="00AB305F" w:rsidP="00AB305F">
      <w:pPr>
        <w:pStyle w:val="1"/>
      </w:pPr>
      <w:bookmarkStart w:id="1" w:name="_Toc84201670"/>
      <w:r>
        <w:lastRenderedPageBreak/>
        <w:t>Глава I. Теоретические аспекты исследования особенностей онлайн –</w:t>
      </w:r>
      <w:r w:rsidRPr="00164E66">
        <w:t xml:space="preserve"> консультировани</w:t>
      </w:r>
      <w:r>
        <w:t>я в повышении стрессоустойчивости сотрудников</w:t>
      </w:r>
      <w:bookmarkEnd w:id="1"/>
      <w:r>
        <w:t xml:space="preserve"> </w:t>
      </w:r>
    </w:p>
    <w:p w:rsidR="00196825" w:rsidRDefault="00196825" w:rsidP="00AB305F">
      <w:pPr>
        <w:pStyle w:val="2"/>
      </w:pPr>
      <w:bookmarkStart w:id="2" w:name="_Toc84201671"/>
      <w:r>
        <w:t>1.1. Характеристика психологического консультирования. Специфика онлайн –</w:t>
      </w:r>
      <w:r w:rsidRPr="00164E66">
        <w:t xml:space="preserve"> консультировани</w:t>
      </w:r>
      <w:r>
        <w:t>я</w:t>
      </w:r>
      <w:bookmarkEnd w:id="2"/>
    </w:p>
    <w:p w:rsidR="00BF16A7" w:rsidRPr="00B40BD5" w:rsidRDefault="00BF16A7" w:rsidP="00BF16A7">
      <w:pPr>
        <w:widowControl w:val="0"/>
        <w:rPr>
          <w:highlight w:val="white"/>
        </w:rPr>
      </w:pPr>
      <w:r>
        <w:rPr>
          <w:highlight w:val="white"/>
        </w:rPr>
        <w:t xml:space="preserve">Психологическое </w:t>
      </w:r>
      <w:r w:rsidRPr="00B40BD5">
        <w:rPr>
          <w:highlight w:val="white"/>
        </w:rPr>
        <w:t>консультирование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является</w:t>
      </w:r>
      <w:r>
        <w:rPr>
          <w:highlight w:val="white"/>
        </w:rPr>
        <w:t xml:space="preserve"> относи</w:t>
      </w:r>
      <w:r w:rsidRPr="00DF6221">
        <w:rPr>
          <w:highlight w:val="white"/>
        </w:rPr>
        <w:t>тельно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молодой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областью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психологической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практики,</w:t>
      </w:r>
      <w:r>
        <w:rPr>
          <w:highlight w:val="white"/>
        </w:rPr>
        <w:t xml:space="preserve"> </w:t>
      </w:r>
      <w:r w:rsidRPr="00B40BD5">
        <w:rPr>
          <w:highlight w:val="white"/>
        </w:rPr>
        <w:t>выделившейся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из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психотерапии.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</w:t>
      </w:r>
      <w:r w:rsidRPr="00B40BD5">
        <w:rPr>
          <w:highlight w:val="white"/>
        </w:rPr>
        <w:t>о</w:t>
      </w:r>
      <w:r w:rsidRPr="00B40BD5">
        <w:rPr>
          <w:highlight w:val="white"/>
        </w:rPr>
        <w:t>фессия</w:t>
      </w:r>
      <w:r>
        <w:rPr>
          <w:highlight w:val="white"/>
        </w:rPr>
        <w:t xml:space="preserve"> </w:t>
      </w:r>
      <w:r w:rsidRPr="00DF6221">
        <w:rPr>
          <w:highlight w:val="white"/>
        </w:rPr>
        <w:t>консультант</w:t>
      </w:r>
      <w:r>
        <w:rPr>
          <w:highlight w:val="white"/>
        </w:rPr>
        <w:t xml:space="preserve"> </w:t>
      </w:r>
      <w:r w:rsidRPr="00B40BD5">
        <w:rPr>
          <w:highlight w:val="white"/>
        </w:rPr>
        <w:t>возникла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ответ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потребность</w:t>
      </w:r>
      <w:r>
        <w:rPr>
          <w:highlight w:val="white"/>
        </w:rPr>
        <w:t xml:space="preserve"> </w:t>
      </w:r>
      <w:r w:rsidRPr="00B40BD5">
        <w:rPr>
          <w:highlight w:val="white"/>
        </w:rPr>
        <w:t>людей,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которые,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имея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клин</w:t>
      </w:r>
      <w:r w:rsidRPr="00B40BD5">
        <w:rPr>
          <w:highlight w:val="white"/>
        </w:rPr>
        <w:t>и</w:t>
      </w:r>
      <w:r w:rsidRPr="00B40BD5">
        <w:rPr>
          <w:highlight w:val="white"/>
        </w:rPr>
        <w:t>ческих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нарушений,</w:t>
      </w:r>
      <w:r>
        <w:rPr>
          <w:highlight w:val="white"/>
        </w:rPr>
        <w:t xml:space="preserve"> </w:t>
      </w:r>
      <w:r w:rsidRPr="00B40BD5">
        <w:rPr>
          <w:highlight w:val="white"/>
        </w:rPr>
        <w:t>искали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психологическую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помощь.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Поэтому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психологическом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консультировании</w:t>
      </w:r>
      <w:r>
        <w:rPr>
          <w:highlight w:val="white"/>
        </w:rPr>
        <w:t xml:space="preserve"> </w:t>
      </w:r>
      <w:r w:rsidRPr="00DF6221">
        <w:rPr>
          <w:highlight w:val="white"/>
        </w:rPr>
        <w:t>в</w:t>
      </w:r>
      <w:r>
        <w:rPr>
          <w:highlight w:val="white"/>
        </w:rPr>
        <w:t xml:space="preserve"> </w:t>
      </w:r>
      <w:r w:rsidRPr="00DF6221">
        <w:rPr>
          <w:highlight w:val="white"/>
        </w:rPr>
        <w:t>основном</w:t>
      </w:r>
      <w:r>
        <w:rPr>
          <w:highlight w:val="white"/>
        </w:rPr>
        <w:t xml:space="preserve"> </w:t>
      </w:r>
      <w:r w:rsidRPr="00DF6221">
        <w:rPr>
          <w:highlight w:val="white"/>
        </w:rPr>
        <w:t>встречаются</w:t>
      </w:r>
      <w:r>
        <w:rPr>
          <w:highlight w:val="white"/>
        </w:rPr>
        <w:t xml:space="preserve"> </w:t>
      </w:r>
      <w:r w:rsidRPr="00DF6221">
        <w:rPr>
          <w:highlight w:val="white"/>
        </w:rPr>
        <w:t>люди,</w:t>
      </w:r>
      <w:r>
        <w:rPr>
          <w:highlight w:val="white"/>
        </w:rPr>
        <w:t xml:space="preserve"> </w:t>
      </w:r>
      <w:r w:rsidRPr="00DF6221">
        <w:rPr>
          <w:highlight w:val="white"/>
        </w:rPr>
        <w:t>испыт</w:t>
      </w:r>
      <w:r w:rsidRPr="00DF6221">
        <w:rPr>
          <w:highlight w:val="white"/>
        </w:rPr>
        <w:t>ы</w:t>
      </w:r>
      <w:r w:rsidRPr="00DF6221">
        <w:rPr>
          <w:highlight w:val="white"/>
        </w:rPr>
        <w:t>вающие</w:t>
      </w:r>
      <w:r>
        <w:rPr>
          <w:highlight w:val="white"/>
        </w:rPr>
        <w:t xml:space="preserve"> </w:t>
      </w:r>
      <w:r w:rsidRPr="00DF6221">
        <w:rPr>
          <w:highlight w:val="white"/>
        </w:rPr>
        <w:t>трудн</w:t>
      </w:r>
      <w:r w:rsidRPr="00DF6221">
        <w:rPr>
          <w:highlight w:val="white"/>
        </w:rPr>
        <w:t>о</w:t>
      </w:r>
      <w:r w:rsidRPr="00DF6221">
        <w:rPr>
          <w:highlight w:val="white"/>
        </w:rPr>
        <w:t>сти</w:t>
      </w:r>
      <w:r>
        <w:rPr>
          <w:highlight w:val="white"/>
        </w:rPr>
        <w:t xml:space="preserve"> </w:t>
      </w:r>
      <w:r w:rsidRPr="00DF6221">
        <w:rPr>
          <w:highlight w:val="white"/>
        </w:rPr>
        <w:t>в</w:t>
      </w:r>
      <w:r>
        <w:rPr>
          <w:highlight w:val="white"/>
        </w:rPr>
        <w:t xml:space="preserve"> </w:t>
      </w:r>
      <w:r w:rsidRPr="00DF6221">
        <w:rPr>
          <w:highlight w:val="white"/>
        </w:rPr>
        <w:t>повседневной</w:t>
      </w:r>
      <w:r>
        <w:rPr>
          <w:highlight w:val="white"/>
        </w:rPr>
        <w:t xml:space="preserve"> </w:t>
      </w:r>
      <w:r w:rsidRPr="00DF6221">
        <w:rPr>
          <w:highlight w:val="white"/>
        </w:rPr>
        <w:t>жизни</w:t>
      </w:r>
      <w:r>
        <w:rPr>
          <w:highlight w:val="white"/>
        </w:rPr>
        <w:t xml:space="preserve"> </w:t>
      </w:r>
      <w:r w:rsidRPr="00DF6221">
        <w:rPr>
          <w:highlight w:val="white"/>
        </w:rPr>
        <w:t>[</w:t>
      </w:r>
      <w:r w:rsidR="00AF7E22">
        <w:rPr>
          <w:highlight w:val="white"/>
        </w:rPr>
        <w:t>12</w:t>
      </w:r>
      <w:r w:rsidRPr="00DF6221">
        <w:rPr>
          <w:highlight w:val="white"/>
        </w:rPr>
        <w:t>].</w:t>
      </w:r>
      <w:r>
        <w:rPr>
          <w:highlight w:val="white"/>
        </w:rPr>
        <w:t xml:space="preserve"> </w:t>
      </w:r>
    </w:p>
    <w:p w:rsidR="00BF16A7" w:rsidRPr="002F0FBD" w:rsidRDefault="00BF16A7" w:rsidP="00BF16A7">
      <w:pPr>
        <w:widowControl w:val="0"/>
        <w:rPr>
          <w:highlight w:val="white"/>
        </w:rPr>
      </w:pPr>
      <w:r>
        <w:rPr>
          <w:highlight w:val="white"/>
        </w:rPr>
        <w:t>П</w:t>
      </w:r>
      <w:r w:rsidRPr="002F0FBD">
        <w:rPr>
          <w:highlight w:val="white"/>
        </w:rPr>
        <w:t>с</w:t>
      </w:r>
      <w:r>
        <w:rPr>
          <w:highlight w:val="white"/>
        </w:rPr>
        <w:t>ихологическое консультирование</w:t>
      </w:r>
      <w:r w:rsidRPr="00AF7E22">
        <w:rPr>
          <w:highlight w:val="white"/>
        </w:rPr>
        <w:t xml:space="preserve"> </w:t>
      </w:r>
      <w:r w:rsidRPr="002F0FBD">
        <w:rPr>
          <w:highlight w:val="white"/>
        </w:rPr>
        <w:t>отличается от других видов оказ</w:t>
      </w:r>
      <w:r w:rsidRPr="002F0FBD">
        <w:rPr>
          <w:highlight w:val="white"/>
        </w:rPr>
        <w:t>а</w:t>
      </w:r>
      <w:r w:rsidRPr="002F0FBD">
        <w:rPr>
          <w:highlight w:val="white"/>
        </w:rPr>
        <w:t>ния психологической помощи рядом особенностей:</w:t>
      </w:r>
    </w:p>
    <w:p w:rsidR="00BF16A7" w:rsidRPr="002F0FBD" w:rsidRDefault="00BF16A7" w:rsidP="00BF16A7">
      <w:pPr>
        <w:widowControl w:val="0"/>
        <w:rPr>
          <w:highlight w:val="white"/>
        </w:rPr>
      </w:pPr>
      <w:r w:rsidRPr="002F0FBD">
        <w:rPr>
          <w:highlight w:val="white"/>
        </w:rPr>
        <w:t>- кратковременность периода и эпизодичность характера личных ко</w:t>
      </w:r>
      <w:r w:rsidRPr="002F0FBD">
        <w:rPr>
          <w:highlight w:val="white"/>
        </w:rPr>
        <w:t>н</w:t>
      </w:r>
      <w:r w:rsidRPr="002F0FBD">
        <w:rPr>
          <w:highlight w:val="white"/>
        </w:rPr>
        <w:t>тактов консультанта и клиента;</w:t>
      </w:r>
    </w:p>
    <w:p w:rsidR="00BF16A7" w:rsidRPr="002F0FBD" w:rsidRDefault="00BF16A7" w:rsidP="00BF16A7">
      <w:pPr>
        <w:widowControl w:val="0"/>
        <w:rPr>
          <w:highlight w:val="white"/>
        </w:rPr>
      </w:pPr>
      <w:r w:rsidRPr="002F0FBD">
        <w:rPr>
          <w:highlight w:val="white"/>
        </w:rPr>
        <w:t>- основная работа по решению психологической проблемы, которая связана с практикой психологического кон</w:t>
      </w:r>
      <w:r>
        <w:rPr>
          <w:highlight w:val="white"/>
        </w:rPr>
        <w:t>сультирования, зачастую пров</w:t>
      </w:r>
      <w:r>
        <w:rPr>
          <w:highlight w:val="white"/>
        </w:rPr>
        <w:t>о</w:t>
      </w:r>
      <w:r w:rsidRPr="002F0FBD">
        <w:rPr>
          <w:highlight w:val="white"/>
        </w:rPr>
        <w:t>дится самим клиентом, без прямого и пос</w:t>
      </w:r>
      <w:r>
        <w:rPr>
          <w:highlight w:val="white"/>
        </w:rPr>
        <w:t>тоянного взаимодействия с псих</w:t>
      </w:r>
      <w:r>
        <w:rPr>
          <w:highlight w:val="white"/>
        </w:rPr>
        <w:t>о</w:t>
      </w:r>
      <w:r w:rsidRPr="002F0FBD">
        <w:rPr>
          <w:highlight w:val="white"/>
        </w:rPr>
        <w:t>логом;</w:t>
      </w:r>
    </w:p>
    <w:p w:rsidR="00BF16A7" w:rsidRPr="002F0FBD" w:rsidRDefault="00BF16A7" w:rsidP="00BF16A7">
      <w:pPr>
        <w:widowControl w:val="0"/>
        <w:rPr>
          <w:highlight w:val="white"/>
        </w:rPr>
      </w:pPr>
      <w:r w:rsidRPr="002F0FBD">
        <w:rPr>
          <w:highlight w:val="white"/>
        </w:rPr>
        <w:t>- психолог-консультант не несет прямой ответственности за результаты работы, ведь проконтролировать, воспользовался клиент на практике зн</w:t>
      </w:r>
      <w:r w:rsidRPr="002F0FBD">
        <w:rPr>
          <w:highlight w:val="white"/>
        </w:rPr>
        <w:t>а</w:t>
      </w:r>
      <w:r w:rsidRPr="002F0FBD">
        <w:rPr>
          <w:highlight w:val="white"/>
        </w:rPr>
        <w:t>ниями и советами, невозможно.</w:t>
      </w:r>
    </w:p>
    <w:p w:rsidR="00BF16A7" w:rsidRPr="002F0FBD" w:rsidRDefault="00BF16A7" w:rsidP="00BF16A7">
      <w:pPr>
        <w:widowControl w:val="0"/>
        <w:rPr>
          <w:highlight w:val="white"/>
        </w:rPr>
      </w:pPr>
      <w:r w:rsidRPr="002F0FBD">
        <w:rPr>
          <w:highlight w:val="white"/>
        </w:rPr>
        <w:t xml:space="preserve">Главной задачей при психологическом консультировании является его реализация с целью оказания </w:t>
      </w:r>
      <w:r>
        <w:rPr>
          <w:highlight w:val="white"/>
        </w:rPr>
        <w:t xml:space="preserve">человеку необходимой </w:t>
      </w:r>
      <w:r w:rsidRPr="002F0FBD">
        <w:rPr>
          <w:highlight w:val="white"/>
        </w:rPr>
        <w:t>психологической пом</w:t>
      </w:r>
      <w:r w:rsidRPr="002F0FBD">
        <w:rPr>
          <w:highlight w:val="white"/>
        </w:rPr>
        <w:t>о</w:t>
      </w:r>
      <w:r w:rsidRPr="002F0FBD">
        <w:rPr>
          <w:highlight w:val="white"/>
        </w:rPr>
        <w:t>щи.</w:t>
      </w:r>
    </w:p>
    <w:p w:rsidR="00BF16A7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t>На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настоящий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момент</w:t>
      </w:r>
      <w:r>
        <w:rPr>
          <w:highlight w:val="white"/>
        </w:rPr>
        <w:t xml:space="preserve"> в нашей стране </w:t>
      </w:r>
      <w:r w:rsidRPr="00B40BD5">
        <w:rPr>
          <w:highlight w:val="white"/>
        </w:rPr>
        <w:t>профессиональное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сообщество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психологических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консультантов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еще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не</w:t>
      </w:r>
      <w:r>
        <w:rPr>
          <w:highlight w:val="white"/>
        </w:rPr>
        <w:t xml:space="preserve"> </w:t>
      </w:r>
      <w:r w:rsidRPr="00B40BD5">
        <w:rPr>
          <w:highlight w:val="white"/>
        </w:rPr>
        <w:t>сформировано,</w:t>
      </w:r>
      <w:r>
        <w:rPr>
          <w:highlight w:val="white"/>
        </w:rPr>
        <w:t xml:space="preserve"> </w:t>
      </w:r>
      <w:r w:rsidRPr="00B40BD5">
        <w:rPr>
          <w:highlight w:val="white"/>
        </w:rPr>
        <w:t>еще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определяются</w:t>
      </w:r>
      <w:r>
        <w:rPr>
          <w:highlight w:val="white"/>
        </w:rPr>
        <w:t xml:space="preserve"> </w:t>
      </w:r>
      <w:r w:rsidRPr="00B40BD5">
        <w:rPr>
          <w:highlight w:val="white"/>
        </w:rPr>
        <w:t>требования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к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компетентности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консультанта,</w:t>
      </w:r>
      <w:r>
        <w:rPr>
          <w:highlight w:val="white"/>
        </w:rPr>
        <w:t xml:space="preserve"> </w:t>
      </w:r>
      <w:r w:rsidRPr="00B40BD5">
        <w:rPr>
          <w:highlight w:val="white"/>
        </w:rPr>
        <w:t>стандарты</w:t>
      </w:r>
      <w:r>
        <w:rPr>
          <w:highlight w:val="white"/>
        </w:rPr>
        <w:t xml:space="preserve"> </w:t>
      </w:r>
      <w:r w:rsidRPr="00B40BD5">
        <w:rPr>
          <w:highlight w:val="white"/>
        </w:rPr>
        <w:t>деятельности,</w:t>
      </w:r>
      <w:r>
        <w:rPr>
          <w:highlight w:val="white"/>
        </w:rPr>
        <w:t xml:space="preserve"> </w:t>
      </w:r>
      <w:r w:rsidRPr="00B40BD5">
        <w:rPr>
          <w:highlight w:val="white"/>
        </w:rPr>
        <w:t>об</w:t>
      </w:r>
      <w:r w:rsidRPr="00B40BD5">
        <w:rPr>
          <w:highlight w:val="white"/>
        </w:rPr>
        <w:t>о</w:t>
      </w:r>
      <w:r w:rsidRPr="00B40BD5">
        <w:rPr>
          <w:highlight w:val="white"/>
        </w:rPr>
        <w:t>значаются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границы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между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разными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подходами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консультировании.</w:t>
      </w:r>
      <w:r>
        <w:rPr>
          <w:highlight w:val="white"/>
        </w:rPr>
        <w:t xml:space="preserve"> </w:t>
      </w:r>
      <w:r w:rsidRPr="00B40BD5">
        <w:rPr>
          <w:highlight w:val="white"/>
        </w:rPr>
        <w:t>Такое</w:t>
      </w:r>
      <w:r>
        <w:rPr>
          <w:highlight w:val="white"/>
        </w:rPr>
        <w:t xml:space="preserve"> </w:t>
      </w:r>
      <w:r w:rsidRPr="00B40BD5">
        <w:rPr>
          <w:highlight w:val="white"/>
        </w:rPr>
        <w:lastRenderedPageBreak/>
        <w:t>положение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дел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отражается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разнообразии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определений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психоло</w:t>
      </w:r>
      <w:r>
        <w:rPr>
          <w:highlight w:val="white"/>
        </w:rPr>
        <w:t>го-педаго</w:t>
      </w:r>
      <w:r w:rsidRPr="00B40BD5">
        <w:rPr>
          <w:highlight w:val="white"/>
        </w:rPr>
        <w:t>гического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</w:t>
      </w:r>
      <w:r w:rsidRPr="00B40BD5">
        <w:rPr>
          <w:highlight w:val="white"/>
        </w:rPr>
        <w:t>н</w:t>
      </w:r>
      <w:r w:rsidRPr="00B40BD5">
        <w:rPr>
          <w:highlight w:val="white"/>
        </w:rPr>
        <w:t>сульти</w:t>
      </w:r>
      <w:r>
        <w:rPr>
          <w:highlight w:val="white"/>
        </w:rPr>
        <w:t>рования.</w:t>
      </w:r>
    </w:p>
    <w:p w:rsidR="00BF16A7" w:rsidRPr="00B40BD5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качестве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клиентов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могут</w:t>
      </w:r>
      <w:r>
        <w:rPr>
          <w:highlight w:val="white"/>
        </w:rPr>
        <w:t xml:space="preserve"> </w:t>
      </w:r>
      <w:r w:rsidRPr="00B40BD5">
        <w:rPr>
          <w:highlight w:val="white"/>
        </w:rPr>
        <w:t>выступать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психически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здоровые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люди,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предъявляющие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проблемы</w:t>
      </w:r>
      <w:r>
        <w:rPr>
          <w:highlight w:val="white"/>
        </w:rPr>
        <w:t xml:space="preserve"> </w:t>
      </w:r>
      <w:r w:rsidRPr="00B40BD5">
        <w:rPr>
          <w:highlight w:val="white"/>
        </w:rPr>
        <w:t>экзистенциального</w:t>
      </w:r>
      <w:r>
        <w:rPr>
          <w:highlight w:val="white"/>
        </w:rPr>
        <w:t xml:space="preserve"> </w:t>
      </w:r>
      <w:r w:rsidRPr="00B40BD5">
        <w:rPr>
          <w:highlight w:val="white"/>
        </w:rPr>
        <w:t>характера,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межличностных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конфликтов,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семейных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затруднений,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профессионального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выбора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др.</w:t>
      </w:r>
      <w:r>
        <w:rPr>
          <w:highlight w:val="white"/>
        </w:rPr>
        <w:t xml:space="preserve"> </w:t>
      </w:r>
      <w:r w:rsidRPr="00B40BD5">
        <w:rPr>
          <w:highlight w:val="white"/>
        </w:rPr>
        <w:t>[</w:t>
      </w:r>
      <w:r w:rsidR="00AF7E22">
        <w:rPr>
          <w:highlight w:val="white"/>
        </w:rPr>
        <w:t>5</w:t>
      </w:r>
      <w:r w:rsidRPr="00B40BD5">
        <w:rPr>
          <w:highlight w:val="white"/>
        </w:rPr>
        <w:t>].</w:t>
      </w:r>
    </w:p>
    <w:p w:rsidR="00BF16A7" w:rsidRPr="00AF7E22" w:rsidRDefault="00BF16A7" w:rsidP="00BF16A7">
      <w:pPr>
        <w:widowControl w:val="0"/>
        <w:rPr>
          <w:highlight w:val="white"/>
        </w:rPr>
      </w:pPr>
      <w:r w:rsidRPr="00AF7E22">
        <w:rPr>
          <w:highlight w:val="white"/>
        </w:rPr>
        <w:t>Каждый консультант строит свою собственную теорию, которая часто основана на уже известных теоретических парадигмах или ориентациях: пс</w:t>
      </w:r>
      <w:r w:rsidRPr="00AF7E22">
        <w:rPr>
          <w:highlight w:val="white"/>
        </w:rPr>
        <w:t>и</w:t>
      </w:r>
      <w:r w:rsidRPr="00AF7E22">
        <w:rPr>
          <w:highlight w:val="white"/>
        </w:rPr>
        <w:t>хоаналитической, поведенческой, экзистенциальной, гуманистической. По мере накопления опыта происходит постоянная корректировка, расширение и углу</w:t>
      </w:r>
      <w:r w:rsidRPr="00AF7E22">
        <w:rPr>
          <w:highlight w:val="white"/>
        </w:rPr>
        <w:t>б</w:t>
      </w:r>
      <w:r w:rsidRPr="00AF7E22">
        <w:rPr>
          <w:highlight w:val="white"/>
        </w:rPr>
        <w:t xml:space="preserve">ление теоретической базы </w:t>
      </w:r>
      <w:r w:rsidRPr="00B40BD5">
        <w:rPr>
          <w:highlight w:val="white"/>
        </w:rPr>
        <w:t>[</w:t>
      </w:r>
      <w:r w:rsidR="00AF7E22">
        <w:rPr>
          <w:highlight w:val="white"/>
        </w:rPr>
        <w:t>15</w:t>
      </w:r>
      <w:r w:rsidRPr="00B40BD5">
        <w:rPr>
          <w:highlight w:val="white"/>
        </w:rPr>
        <w:t>].</w:t>
      </w:r>
      <w:r>
        <w:rPr>
          <w:highlight w:val="white"/>
        </w:rPr>
        <w:t xml:space="preserve"> </w:t>
      </w:r>
    </w:p>
    <w:p w:rsidR="00BF16A7" w:rsidRPr="006634C0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основе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психоаналитического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направления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основе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лежит</w:t>
      </w:r>
      <w:r>
        <w:rPr>
          <w:highlight w:val="white"/>
        </w:rPr>
        <w:t xml:space="preserve"> </w:t>
      </w:r>
      <w:r w:rsidRPr="00B40BD5">
        <w:rPr>
          <w:highlight w:val="white"/>
        </w:rPr>
        <w:t>глубинная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психология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(психодинамическое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направление).</w:t>
      </w:r>
      <w:r>
        <w:rPr>
          <w:highlight w:val="white"/>
        </w:rPr>
        <w:t xml:space="preserve"> </w:t>
      </w:r>
      <w:r w:rsidRPr="00B40BD5">
        <w:rPr>
          <w:highlight w:val="white"/>
        </w:rPr>
        <w:t>Цель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консультирования:</w:t>
      </w:r>
      <w:r>
        <w:rPr>
          <w:highlight w:val="white"/>
        </w:rPr>
        <w:t xml:space="preserve"> </w:t>
      </w:r>
      <w:r w:rsidRPr="00B40BD5">
        <w:rPr>
          <w:highlight w:val="white"/>
        </w:rPr>
        <w:t>п</w:t>
      </w:r>
      <w:r w:rsidRPr="00B40BD5">
        <w:rPr>
          <w:highlight w:val="white"/>
        </w:rPr>
        <w:t>е</w:t>
      </w:r>
      <w:r w:rsidRPr="00B40BD5">
        <w:rPr>
          <w:highlight w:val="white"/>
        </w:rPr>
        <w:t>ревести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сознание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вытесненный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бессознательное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материал.</w:t>
      </w:r>
      <w:r>
        <w:rPr>
          <w:highlight w:val="white"/>
        </w:rPr>
        <w:t xml:space="preserve"> При работе с клиентами в психоанализе концентрируются на р</w:t>
      </w:r>
      <w:r w:rsidRPr="009929D1">
        <w:rPr>
          <w:highlight w:val="white"/>
        </w:rPr>
        <w:t>азрешени</w:t>
      </w:r>
      <w:r>
        <w:rPr>
          <w:highlight w:val="white"/>
        </w:rPr>
        <w:t xml:space="preserve">и </w:t>
      </w:r>
      <w:r w:rsidRPr="009929D1">
        <w:rPr>
          <w:highlight w:val="white"/>
        </w:rPr>
        <w:t>внутрипсихич</w:t>
      </w:r>
      <w:r w:rsidRPr="009929D1">
        <w:rPr>
          <w:highlight w:val="white"/>
        </w:rPr>
        <w:t>е</w:t>
      </w:r>
      <w:r w:rsidRPr="009929D1">
        <w:rPr>
          <w:highlight w:val="white"/>
        </w:rPr>
        <w:t>ского</w:t>
      </w:r>
      <w:r>
        <w:rPr>
          <w:highlight w:val="white"/>
        </w:rPr>
        <w:t xml:space="preserve"> </w:t>
      </w:r>
      <w:r w:rsidRPr="009929D1">
        <w:rPr>
          <w:highlight w:val="white"/>
        </w:rPr>
        <w:t>конфликта</w:t>
      </w:r>
      <w:r>
        <w:rPr>
          <w:highlight w:val="white"/>
        </w:rPr>
        <w:t xml:space="preserve">. </w:t>
      </w:r>
      <w:r w:rsidRPr="009929D1">
        <w:rPr>
          <w:highlight w:val="white"/>
        </w:rPr>
        <w:t>Смысл</w:t>
      </w:r>
      <w:r>
        <w:rPr>
          <w:highlight w:val="white"/>
        </w:rPr>
        <w:t xml:space="preserve"> </w:t>
      </w:r>
      <w:r w:rsidRPr="009929D1">
        <w:rPr>
          <w:highlight w:val="white"/>
        </w:rPr>
        <w:t>этой</w:t>
      </w:r>
      <w:r>
        <w:rPr>
          <w:highlight w:val="white"/>
        </w:rPr>
        <w:t xml:space="preserve"> </w:t>
      </w:r>
      <w:r w:rsidRPr="009929D1">
        <w:rPr>
          <w:highlight w:val="white"/>
        </w:rPr>
        <w:t>работы</w:t>
      </w:r>
      <w:r>
        <w:rPr>
          <w:highlight w:val="white"/>
        </w:rPr>
        <w:t xml:space="preserve"> </w:t>
      </w:r>
      <w:r w:rsidRPr="009929D1">
        <w:rPr>
          <w:highlight w:val="white"/>
        </w:rPr>
        <w:t>заключается</w:t>
      </w:r>
      <w:r>
        <w:rPr>
          <w:highlight w:val="white"/>
        </w:rPr>
        <w:t xml:space="preserve"> </w:t>
      </w:r>
      <w:r w:rsidRPr="009929D1">
        <w:rPr>
          <w:highlight w:val="white"/>
        </w:rPr>
        <w:t>в</w:t>
      </w:r>
      <w:r>
        <w:rPr>
          <w:highlight w:val="white"/>
        </w:rPr>
        <w:t xml:space="preserve"> </w:t>
      </w:r>
      <w:r w:rsidRPr="009929D1">
        <w:rPr>
          <w:highlight w:val="white"/>
        </w:rPr>
        <w:t>том,</w:t>
      </w:r>
      <w:r>
        <w:rPr>
          <w:highlight w:val="white"/>
        </w:rPr>
        <w:t xml:space="preserve"> </w:t>
      </w:r>
      <w:r w:rsidRPr="009929D1">
        <w:rPr>
          <w:highlight w:val="white"/>
        </w:rPr>
        <w:t>чтобы</w:t>
      </w:r>
      <w:r>
        <w:rPr>
          <w:highlight w:val="white"/>
        </w:rPr>
        <w:t xml:space="preserve"> </w:t>
      </w:r>
      <w:r w:rsidRPr="009929D1">
        <w:rPr>
          <w:highlight w:val="white"/>
        </w:rPr>
        <w:t>изъять</w:t>
      </w:r>
      <w:r>
        <w:rPr>
          <w:highlight w:val="white"/>
        </w:rPr>
        <w:t xml:space="preserve"> </w:t>
      </w:r>
      <w:r w:rsidRPr="009929D1">
        <w:rPr>
          <w:highlight w:val="white"/>
        </w:rPr>
        <w:t>бол</w:t>
      </w:r>
      <w:r w:rsidRPr="009929D1">
        <w:rPr>
          <w:highlight w:val="white"/>
        </w:rPr>
        <w:t>ь</w:t>
      </w:r>
      <w:r w:rsidRPr="009929D1">
        <w:rPr>
          <w:highlight w:val="white"/>
        </w:rPr>
        <w:t>шое</w:t>
      </w:r>
      <w:r>
        <w:rPr>
          <w:highlight w:val="white"/>
        </w:rPr>
        <w:t xml:space="preserve"> </w:t>
      </w:r>
      <w:r w:rsidRPr="009929D1">
        <w:rPr>
          <w:highlight w:val="white"/>
        </w:rPr>
        <w:t>количество</w:t>
      </w:r>
      <w:r>
        <w:rPr>
          <w:highlight w:val="white"/>
        </w:rPr>
        <w:t xml:space="preserve"> </w:t>
      </w:r>
      <w:r w:rsidRPr="009929D1">
        <w:rPr>
          <w:highlight w:val="white"/>
        </w:rPr>
        <w:t>психиче</w:t>
      </w:r>
      <w:r>
        <w:rPr>
          <w:highlight w:val="white"/>
        </w:rPr>
        <w:t xml:space="preserve">ской энергии (либидо) из </w:t>
      </w:r>
      <w:r w:rsidRPr="009929D1">
        <w:rPr>
          <w:highlight w:val="white"/>
        </w:rPr>
        <w:t>конфлик</w:t>
      </w:r>
      <w:r>
        <w:rPr>
          <w:highlight w:val="white"/>
        </w:rPr>
        <w:t>та</w:t>
      </w:r>
      <w:r w:rsidRPr="009929D1">
        <w:rPr>
          <w:highlight w:val="white"/>
        </w:rPr>
        <w:t>,</w:t>
      </w:r>
      <w:r>
        <w:rPr>
          <w:highlight w:val="white"/>
        </w:rPr>
        <w:t xml:space="preserve"> </w:t>
      </w:r>
      <w:r w:rsidRPr="009929D1">
        <w:rPr>
          <w:highlight w:val="white"/>
        </w:rPr>
        <w:t>тесно</w:t>
      </w:r>
      <w:r>
        <w:rPr>
          <w:highlight w:val="white"/>
        </w:rPr>
        <w:t xml:space="preserve"> </w:t>
      </w:r>
      <w:r w:rsidRPr="009929D1">
        <w:rPr>
          <w:highlight w:val="white"/>
        </w:rPr>
        <w:t>связа</w:t>
      </w:r>
      <w:r w:rsidRPr="009929D1">
        <w:rPr>
          <w:highlight w:val="white"/>
        </w:rPr>
        <w:t>н</w:t>
      </w:r>
      <w:r w:rsidRPr="009929D1">
        <w:rPr>
          <w:highlight w:val="white"/>
        </w:rPr>
        <w:t>н</w:t>
      </w:r>
      <w:r>
        <w:rPr>
          <w:highlight w:val="white"/>
        </w:rPr>
        <w:t xml:space="preserve">ого </w:t>
      </w:r>
      <w:r w:rsidRPr="009929D1">
        <w:rPr>
          <w:highlight w:val="white"/>
        </w:rPr>
        <w:t>с</w:t>
      </w:r>
      <w:r>
        <w:rPr>
          <w:highlight w:val="white"/>
        </w:rPr>
        <w:t xml:space="preserve"> </w:t>
      </w:r>
      <w:r w:rsidRPr="009929D1">
        <w:rPr>
          <w:highlight w:val="white"/>
        </w:rPr>
        <w:t>родительскими</w:t>
      </w:r>
      <w:r>
        <w:rPr>
          <w:highlight w:val="white"/>
        </w:rPr>
        <w:t xml:space="preserve"> </w:t>
      </w:r>
      <w:r w:rsidRPr="009929D1">
        <w:rPr>
          <w:highlight w:val="white"/>
        </w:rPr>
        <w:t>образами</w:t>
      </w:r>
      <w:r>
        <w:rPr>
          <w:highlight w:val="white"/>
        </w:rPr>
        <w:t xml:space="preserve"> детства </w:t>
      </w:r>
      <w:r w:rsidRPr="00B40BD5">
        <w:rPr>
          <w:highlight w:val="white"/>
        </w:rPr>
        <w:t>[</w:t>
      </w:r>
      <w:r w:rsidR="00AF7E22">
        <w:rPr>
          <w:highlight w:val="white"/>
        </w:rPr>
        <w:t>35</w:t>
      </w:r>
      <w:r w:rsidRPr="00B40BD5">
        <w:rPr>
          <w:highlight w:val="white"/>
        </w:rPr>
        <w:t>]</w:t>
      </w:r>
      <w:r w:rsidRPr="006634C0">
        <w:rPr>
          <w:highlight w:val="white"/>
        </w:rPr>
        <w:t xml:space="preserve">. </w:t>
      </w:r>
    </w:p>
    <w:p w:rsidR="00BF16A7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t>Терапия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поведения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имеет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своей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основе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поведенческий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подход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</w:t>
      </w:r>
      <w:r w:rsidRPr="00B40BD5">
        <w:rPr>
          <w:highlight w:val="white"/>
        </w:rPr>
        <w:t>и</w:t>
      </w:r>
      <w:r w:rsidRPr="00B40BD5">
        <w:rPr>
          <w:highlight w:val="white"/>
        </w:rPr>
        <w:t>хологии.</w:t>
      </w:r>
      <w:r>
        <w:rPr>
          <w:highlight w:val="white"/>
        </w:rPr>
        <w:t xml:space="preserve"> </w:t>
      </w:r>
      <w:r w:rsidRPr="00B40BD5">
        <w:rPr>
          <w:highlight w:val="white"/>
        </w:rPr>
        <w:t>Бихевиористы,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как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правило,</w:t>
      </w:r>
      <w:r>
        <w:rPr>
          <w:highlight w:val="white"/>
        </w:rPr>
        <w:t xml:space="preserve"> </w:t>
      </w:r>
      <w:r w:rsidRPr="00B40BD5">
        <w:rPr>
          <w:highlight w:val="white"/>
        </w:rPr>
        <w:t>выясняют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причинно-следственные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св</w:t>
      </w:r>
      <w:r w:rsidRPr="00B40BD5">
        <w:rPr>
          <w:highlight w:val="white"/>
        </w:rPr>
        <w:t>я</w:t>
      </w:r>
      <w:r w:rsidRPr="00B40BD5">
        <w:rPr>
          <w:highlight w:val="white"/>
        </w:rPr>
        <w:t>зи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последовательности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событий,</w:t>
      </w:r>
      <w:r>
        <w:rPr>
          <w:highlight w:val="white"/>
        </w:rPr>
        <w:t xml:space="preserve"> </w:t>
      </w:r>
      <w:r w:rsidRPr="00B40BD5">
        <w:rPr>
          <w:highlight w:val="white"/>
        </w:rPr>
        <w:t>определяющих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поведение</w:t>
      </w:r>
      <w:r>
        <w:rPr>
          <w:highlight w:val="white"/>
        </w:rPr>
        <w:t xml:space="preserve"> клиента </w:t>
      </w:r>
      <w:r w:rsidRPr="00B40BD5">
        <w:rPr>
          <w:highlight w:val="white"/>
        </w:rPr>
        <w:t>[</w:t>
      </w:r>
      <w:r w:rsidR="00AF7E22">
        <w:rPr>
          <w:highlight w:val="white"/>
        </w:rPr>
        <w:t>35</w:t>
      </w:r>
      <w:r w:rsidRPr="00B40BD5">
        <w:rPr>
          <w:highlight w:val="white"/>
        </w:rPr>
        <w:t>]</w:t>
      </w:r>
      <w:r w:rsidRPr="006634C0">
        <w:rPr>
          <w:highlight w:val="white"/>
        </w:rPr>
        <w:t>.</w:t>
      </w:r>
      <w:r>
        <w:rPr>
          <w:highlight w:val="white"/>
        </w:rPr>
        <w:t xml:space="preserve"> </w:t>
      </w:r>
    </w:p>
    <w:p w:rsidR="00BF16A7" w:rsidRPr="00B40BD5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t>Рационально-эмоционально-поведенческая</w:t>
      </w:r>
      <w:r>
        <w:rPr>
          <w:highlight w:val="white"/>
        </w:rPr>
        <w:t xml:space="preserve"> </w:t>
      </w:r>
      <w:r w:rsidRPr="00B40BD5">
        <w:rPr>
          <w:highlight w:val="white"/>
        </w:rPr>
        <w:t>терапия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качестве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главной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причины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психических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расстройств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рассматривает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ошибочные,</w:t>
      </w:r>
      <w:r>
        <w:rPr>
          <w:highlight w:val="white"/>
        </w:rPr>
        <w:t xml:space="preserve"> </w:t>
      </w:r>
      <w:r w:rsidRPr="00B40BD5">
        <w:rPr>
          <w:highlight w:val="white"/>
        </w:rPr>
        <w:t>иррационал</w:t>
      </w:r>
      <w:r w:rsidRPr="00B40BD5">
        <w:rPr>
          <w:highlight w:val="white"/>
        </w:rPr>
        <w:t>ь</w:t>
      </w:r>
      <w:r w:rsidRPr="00B40BD5">
        <w:rPr>
          <w:highlight w:val="white"/>
        </w:rPr>
        <w:t>ные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когнитивные</w:t>
      </w:r>
      <w:r>
        <w:rPr>
          <w:highlight w:val="white"/>
        </w:rPr>
        <w:t xml:space="preserve"> </w:t>
      </w:r>
      <w:r w:rsidRPr="00B40BD5">
        <w:rPr>
          <w:highlight w:val="white"/>
        </w:rPr>
        <w:t>установки</w:t>
      </w:r>
      <w:r>
        <w:rPr>
          <w:highlight w:val="white"/>
        </w:rPr>
        <w:t xml:space="preserve">, которые необходимо </w:t>
      </w:r>
      <w:r w:rsidRPr="00B40BD5">
        <w:rPr>
          <w:highlight w:val="white"/>
        </w:rPr>
        <w:t>устран</w:t>
      </w:r>
      <w:r w:rsidR="00AF7E22">
        <w:rPr>
          <w:highlight w:val="white"/>
        </w:rPr>
        <w:t>ить</w:t>
      </w:r>
      <w:r w:rsidRPr="00B40BD5">
        <w:rPr>
          <w:highlight w:val="white"/>
        </w:rPr>
        <w:t>.</w:t>
      </w:r>
    </w:p>
    <w:p w:rsidR="00BF16A7" w:rsidRPr="00B40BD5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t>Клиент-центрированная</w:t>
      </w:r>
      <w:r>
        <w:rPr>
          <w:highlight w:val="white"/>
        </w:rPr>
        <w:t xml:space="preserve"> </w:t>
      </w:r>
      <w:r w:rsidRPr="00B40BD5">
        <w:rPr>
          <w:highlight w:val="white"/>
        </w:rPr>
        <w:t>терапия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имеет</w:t>
      </w:r>
      <w:r>
        <w:rPr>
          <w:highlight w:val="white"/>
        </w:rPr>
        <w:t xml:space="preserve"> </w:t>
      </w:r>
      <w:r w:rsidRPr="00B40BD5">
        <w:rPr>
          <w:highlight w:val="white"/>
        </w:rPr>
        <w:t>целью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создать</w:t>
      </w:r>
      <w:r>
        <w:rPr>
          <w:highlight w:val="white"/>
        </w:rPr>
        <w:t xml:space="preserve"> </w:t>
      </w:r>
      <w:r w:rsidRPr="00B40BD5">
        <w:rPr>
          <w:highlight w:val="white"/>
        </w:rPr>
        <w:t>благоприятный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климат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консультирования,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подходящий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для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самоисследования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факторов,</w:t>
      </w:r>
      <w:r>
        <w:rPr>
          <w:highlight w:val="white"/>
        </w:rPr>
        <w:t xml:space="preserve"> </w:t>
      </w:r>
      <w:r w:rsidRPr="00B40BD5">
        <w:rPr>
          <w:highlight w:val="white"/>
        </w:rPr>
        <w:t>м</w:t>
      </w:r>
      <w:r w:rsidRPr="00B40BD5">
        <w:rPr>
          <w:highlight w:val="white"/>
        </w:rPr>
        <w:t>е</w:t>
      </w:r>
      <w:r w:rsidRPr="00B40BD5">
        <w:rPr>
          <w:highlight w:val="white"/>
        </w:rPr>
        <w:t>шающих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росту</w:t>
      </w:r>
      <w:r>
        <w:rPr>
          <w:highlight w:val="white"/>
        </w:rPr>
        <w:t xml:space="preserve"> </w:t>
      </w:r>
      <w:r w:rsidRPr="00B40BD5">
        <w:rPr>
          <w:highlight w:val="white"/>
        </w:rPr>
        <w:t>личност</w:t>
      </w:r>
      <w:r>
        <w:rPr>
          <w:highlight w:val="white"/>
        </w:rPr>
        <w:t xml:space="preserve">и </w:t>
      </w:r>
      <w:r w:rsidRPr="00B40BD5">
        <w:rPr>
          <w:highlight w:val="white"/>
        </w:rPr>
        <w:t>[</w:t>
      </w:r>
      <w:r w:rsidR="00AF7E22">
        <w:rPr>
          <w:highlight w:val="white"/>
        </w:rPr>
        <w:t>10</w:t>
      </w:r>
      <w:r w:rsidRPr="00B40BD5">
        <w:rPr>
          <w:highlight w:val="white"/>
        </w:rPr>
        <w:t>].</w:t>
      </w:r>
    </w:p>
    <w:p w:rsidR="00BF16A7" w:rsidRPr="00AF7E22" w:rsidRDefault="00BF16A7" w:rsidP="00BF16A7">
      <w:pPr>
        <w:widowControl w:val="0"/>
        <w:rPr>
          <w:highlight w:val="white"/>
        </w:rPr>
      </w:pPr>
      <w:r w:rsidRPr="00AF7E22">
        <w:rPr>
          <w:highlight w:val="white"/>
        </w:rPr>
        <w:t>В гуманистической психотерапии терапевтический процесс – это ра</w:t>
      </w:r>
      <w:r w:rsidRPr="00AF7E22">
        <w:rPr>
          <w:highlight w:val="white"/>
        </w:rPr>
        <w:t>в</w:t>
      </w:r>
      <w:r w:rsidRPr="00AF7E22">
        <w:rPr>
          <w:highlight w:val="white"/>
        </w:rPr>
        <w:t>ное взаимодействие между терапевтом и клиентом. Среди возможных стр</w:t>
      </w:r>
      <w:r w:rsidRPr="00AF7E22">
        <w:rPr>
          <w:highlight w:val="white"/>
        </w:rPr>
        <w:t>а</w:t>
      </w:r>
      <w:r w:rsidRPr="00AF7E22">
        <w:rPr>
          <w:highlight w:val="white"/>
        </w:rPr>
        <w:t>тегий психологической помощи в лечении выделяются советы, информация, прямые действия, тренировки и системные изменения.</w:t>
      </w:r>
    </w:p>
    <w:p w:rsidR="00BF16A7" w:rsidRPr="006634C0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lastRenderedPageBreak/>
        <w:t>Экзистенциональная</w:t>
      </w:r>
      <w:r>
        <w:rPr>
          <w:highlight w:val="white"/>
        </w:rPr>
        <w:t xml:space="preserve"> </w:t>
      </w:r>
      <w:r w:rsidRPr="00B40BD5">
        <w:rPr>
          <w:highlight w:val="white"/>
        </w:rPr>
        <w:t>терапия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основное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внимание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уделяет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способности</w:t>
      </w:r>
      <w:r>
        <w:rPr>
          <w:highlight w:val="white"/>
        </w:rPr>
        <w:t xml:space="preserve"> </w:t>
      </w:r>
      <w:r w:rsidRPr="00B40BD5">
        <w:rPr>
          <w:highlight w:val="white"/>
        </w:rPr>
        <w:t>человека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познавать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свой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внутренний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мир,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свободно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выбирать</w:t>
      </w:r>
      <w:r>
        <w:rPr>
          <w:highlight w:val="white"/>
        </w:rPr>
        <w:t xml:space="preserve"> </w:t>
      </w:r>
      <w:r w:rsidRPr="00B40BD5">
        <w:rPr>
          <w:highlight w:val="white"/>
        </w:rPr>
        <w:t>судьбу,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отве</w:t>
      </w:r>
      <w:r w:rsidRPr="00B40BD5">
        <w:rPr>
          <w:highlight w:val="white"/>
        </w:rPr>
        <w:t>т</w:t>
      </w:r>
      <w:r w:rsidRPr="00B40BD5">
        <w:rPr>
          <w:highlight w:val="white"/>
        </w:rPr>
        <w:t>ственности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и</w:t>
      </w:r>
      <w:r>
        <w:rPr>
          <w:highlight w:val="white"/>
        </w:rPr>
        <w:t xml:space="preserve"> </w:t>
      </w:r>
      <w:r w:rsidRPr="00B40BD5">
        <w:rPr>
          <w:highlight w:val="white"/>
        </w:rPr>
        <w:t>экзистенциональной</w:t>
      </w:r>
      <w:r>
        <w:rPr>
          <w:highlight w:val="white"/>
        </w:rPr>
        <w:t xml:space="preserve"> </w:t>
      </w:r>
      <w:r w:rsidRPr="00B40BD5">
        <w:rPr>
          <w:highlight w:val="white"/>
        </w:rPr>
        <w:t>тревоге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как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основному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мотивирующему</w:t>
      </w:r>
      <w:r>
        <w:rPr>
          <w:highlight w:val="white"/>
        </w:rPr>
        <w:t xml:space="preserve"> </w:t>
      </w:r>
      <w:r w:rsidRPr="00B40BD5">
        <w:rPr>
          <w:highlight w:val="white"/>
        </w:rPr>
        <w:t>фа</w:t>
      </w:r>
      <w:r w:rsidRPr="00B40BD5">
        <w:rPr>
          <w:highlight w:val="white"/>
        </w:rPr>
        <w:t>к</w:t>
      </w:r>
      <w:r w:rsidRPr="00B40BD5">
        <w:rPr>
          <w:highlight w:val="white"/>
        </w:rPr>
        <w:t>тору,</w:t>
      </w:r>
      <w:r>
        <w:rPr>
          <w:highlight w:val="white"/>
        </w:rPr>
        <w:t xml:space="preserve"> </w:t>
      </w:r>
      <w:r w:rsidRPr="00B40BD5">
        <w:rPr>
          <w:highlight w:val="white"/>
        </w:rPr>
        <w:t>одиночеству</w:t>
      </w:r>
      <w:r>
        <w:rPr>
          <w:highlight w:val="white"/>
        </w:rPr>
        <w:t xml:space="preserve"> </w:t>
      </w:r>
      <w:r w:rsidRPr="00B40BD5">
        <w:rPr>
          <w:highlight w:val="white"/>
        </w:rPr>
        <w:t>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отношениям</w:t>
      </w:r>
      <w:r>
        <w:rPr>
          <w:highlight w:val="white"/>
        </w:rPr>
        <w:t xml:space="preserve"> </w:t>
      </w:r>
      <w:r w:rsidRPr="00B40BD5">
        <w:rPr>
          <w:highlight w:val="white"/>
        </w:rPr>
        <w:t>с</w:t>
      </w:r>
      <w:r>
        <w:rPr>
          <w:highlight w:val="white"/>
        </w:rPr>
        <w:t xml:space="preserve"> другими</w:t>
      </w:r>
      <w:r w:rsidRPr="006634C0">
        <w:rPr>
          <w:highlight w:val="white"/>
        </w:rPr>
        <w:t xml:space="preserve"> </w:t>
      </w:r>
      <w:r w:rsidRPr="00B40BD5">
        <w:rPr>
          <w:highlight w:val="white"/>
        </w:rPr>
        <w:t>[</w:t>
      </w:r>
      <w:r w:rsidR="00AF7E22" w:rsidRPr="00AF7E22">
        <w:rPr>
          <w:highlight w:val="white"/>
        </w:rPr>
        <w:t>16</w:t>
      </w:r>
      <w:r w:rsidRPr="00B40BD5">
        <w:rPr>
          <w:highlight w:val="white"/>
        </w:rPr>
        <w:t>]</w:t>
      </w:r>
      <w:r w:rsidRPr="006634C0">
        <w:rPr>
          <w:highlight w:val="white"/>
        </w:rPr>
        <w:t>.</w:t>
      </w:r>
    </w:p>
    <w:p w:rsidR="00BF16A7" w:rsidRDefault="00BF16A7" w:rsidP="00BF16A7">
      <w:pPr>
        <w:widowControl w:val="0"/>
        <w:rPr>
          <w:highlight w:val="white"/>
        </w:rPr>
      </w:pPr>
      <w:r w:rsidRPr="00AF7E22">
        <w:rPr>
          <w:highlight w:val="white"/>
        </w:rPr>
        <w:t>Гештальт-терапия направлена на достижение максимально возможного самосознания: собственных чувств, потребностей, желаний, телесных пр</w:t>
      </w:r>
      <w:r w:rsidRPr="00AF7E22">
        <w:rPr>
          <w:highlight w:val="white"/>
        </w:rPr>
        <w:t>о</w:t>
      </w:r>
      <w:r w:rsidRPr="00AF7E22">
        <w:rPr>
          <w:highlight w:val="white"/>
        </w:rPr>
        <w:t>цессов, умственной деятельности, полного осознания внешнего мира, ос</w:t>
      </w:r>
      <w:r w:rsidRPr="00AF7E22">
        <w:rPr>
          <w:highlight w:val="white"/>
        </w:rPr>
        <w:t>о</w:t>
      </w:r>
      <w:r w:rsidRPr="00AF7E22">
        <w:rPr>
          <w:highlight w:val="white"/>
        </w:rPr>
        <w:t>бенно мира межличностных отношений</w:t>
      </w:r>
      <w:r w:rsidRPr="001C5EEC">
        <w:rPr>
          <w:highlight w:val="white"/>
        </w:rPr>
        <w:t xml:space="preserve"> </w:t>
      </w:r>
      <w:r w:rsidRPr="00B40BD5">
        <w:rPr>
          <w:highlight w:val="white"/>
        </w:rPr>
        <w:t>[</w:t>
      </w:r>
      <w:r w:rsidR="00AF7E22">
        <w:rPr>
          <w:highlight w:val="white"/>
        </w:rPr>
        <w:t>16</w:t>
      </w:r>
      <w:r w:rsidRPr="00B40BD5">
        <w:rPr>
          <w:highlight w:val="white"/>
        </w:rPr>
        <w:t>].</w:t>
      </w:r>
      <w:r w:rsidRPr="006634C0">
        <w:rPr>
          <w:highlight w:val="white"/>
        </w:rPr>
        <w:t xml:space="preserve"> </w:t>
      </w:r>
    </w:p>
    <w:p w:rsidR="00BF16A7" w:rsidRPr="00B40BD5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t>Телесно-ориентированная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психотерапия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–</w:t>
      </w:r>
      <w:r>
        <w:rPr>
          <w:highlight w:val="white"/>
        </w:rPr>
        <w:t xml:space="preserve"> </w:t>
      </w:r>
      <w:r w:rsidRPr="00B40BD5">
        <w:rPr>
          <w:highlight w:val="white"/>
        </w:rPr>
        <w:t>это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способ</w:t>
      </w:r>
      <w:r>
        <w:rPr>
          <w:highlight w:val="white"/>
        </w:rPr>
        <w:t xml:space="preserve"> </w:t>
      </w:r>
      <w:r w:rsidRPr="00B40BD5">
        <w:rPr>
          <w:highlight w:val="white"/>
        </w:rPr>
        <w:t>исцеления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души</w:t>
      </w:r>
      <w:r>
        <w:rPr>
          <w:highlight w:val="white"/>
        </w:rPr>
        <w:t xml:space="preserve"> </w:t>
      </w:r>
      <w:r w:rsidRPr="00B40BD5">
        <w:rPr>
          <w:highlight w:val="white"/>
        </w:rPr>
        <w:t>через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работу</w:t>
      </w:r>
      <w:r>
        <w:rPr>
          <w:highlight w:val="white"/>
        </w:rPr>
        <w:t xml:space="preserve"> </w:t>
      </w:r>
      <w:r w:rsidRPr="00B40BD5">
        <w:rPr>
          <w:highlight w:val="white"/>
        </w:rPr>
        <w:t>с</w:t>
      </w:r>
      <w:r>
        <w:rPr>
          <w:highlight w:val="white"/>
        </w:rPr>
        <w:t xml:space="preserve"> </w:t>
      </w:r>
      <w:r w:rsidRPr="00B40BD5">
        <w:rPr>
          <w:highlight w:val="white"/>
        </w:rPr>
        <w:t>телом,</w:t>
      </w:r>
      <w:r>
        <w:rPr>
          <w:highlight w:val="white"/>
        </w:rPr>
        <w:t xml:space="preserve"> </w:t>
      </w:r>
      <w:r w:rsidRPr="00B40BD5">
        <w:rPr>
          <w:highlight w:val="white"/>
        </w:rPr>
        <w:t>изменение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психического</w:t>
      </w:r>
      <w:r>
        <w:rPr>
          <w:highlight w:val="white"/>
        </w:rPr>
        <w:t xml:space="preserve"> </w:t>
      </w:r>
      <w:r w:rsidRPr="00B40BD5">
        <w:rPr>
          <w:highlight w:val="white"/>
        </w:rPr>
        <w:t>функционирования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человека</w:t>
      </w:r>
      <w:r>
        <w:rPr>
          <w:highlight w:val="white"/>
        </w:rPr>
        <w:t xml:space="preserve"> </w:t>
      </w:r>
      <w:r w:rsidRPr="00B40BD5">
        <w:rPr>
          <w:highlight w:val="white"/>
        </w:rPr>
        <w:t>с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помощью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ориентированных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</w:t>
      </w:r>
      <w:r>
        <w:rPr>
          <w:highlight w:val="white"/>
        </w:rPr>
        <w:t xml:space="preserve"> </w:t>
      </w:r>
      <w:r w:rsidRPr="00B40BD5">
        <w:rPr>
          <w:highlight w:val="white"/>
        </w:rPr>
        <w:t>тело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методических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приемов.</w:t>
      </w:r>
      <w:r>
        <w:rPr>
          <w:highlight w:val="white"/>
        </w:rPr>
        <w:t xml:space="preserve"> </w:t>
      </w:r>
      <w:r w:rsidRPr="00B40BD5">
        <w:rPr>
          <w:highlight w:val="white"/>
        </w:rPr>
        <w:t>Арт-терапия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–</w:t>
      </w:r>
      <w:r>
        <w:rPr>
          <w:highlight w:val="white"/>
        </w:rPr>
        <w:t xml:space="preserve"> </w:t>
      </w:r>
      <w:r w:rsidRPr="00B40BD5">
        <w:rPr>
          <w:highlight w:val="white"/>
        </w:rPr>
        <w:t>лечение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искусством</w:t>
      </w:r>
      <w:r>
        <w:rPr>
          <w:highlight w:val="white"/>
        </w:rPr>
        <w:t xml:space="preserve"> </w:t>
      </w:r>
      <w:r w:rsidRPr="00B40BD5">
        <w:rPr>
          <w:highlight w:val="white"/>
        </w:rPr>
        <w:t>–</w:t>
      </w:r>
      <w:r>
        <w:rPr>
          <w:highlight w:val="white"/>
        </w:rPr>
        <w:t xml:space="preserve"> </w:t>
      </w:r>
      <w:r w:rsidRPr="00B40BD5">
        <w:rPr>
          <w:highlight w:val="white"/>
        </w:rPr>
        <w:t>это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вид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психотерапии,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который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основан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использ</w:t>
      </w:r>
      <w:r w:rsidRPr="00B40BD5">
        <w:rPr>
          <w:highlight w:val="white"/>
        </w:rPr>
        <w:t>о</w:t>
      </w:r>
      <w:r w:rsidRPr="00B40BD5">
        <w:rPr>
          <w:highlight w:val="white"/>
        </w:rPr>
        <w:t>вании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различных</w:t>
      </w:r>
      <w:r>
        <w:rPr>
          <w:highlight w:val="white"/>
        </w:rPr>
        <w:t xml:space="preserve"> </w:t>
      </w:r>
      <w:r w:rsidRPr="00B40BD5">
        <w:rPr>
          <w:highlight w:val="white"/>
        </w:rPr>
        <w:t>форм</w:t>
      </w:r>
      <w:r>
        <w:rPr>
          <w:highlight w:val="white"/>
        </w:rPr>
        <w:t xml:space="preserve"> </w:t>
      </w:r>
      <w:r w:rsidRPr="00B40BD5">
        <w:rPr>
          <w:highlight w:val="white"/>
        </w:rPr>
        <w:t>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видов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искусства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в</w:t>
      </w:r>
      <w:r>
        <w:rPr>
          <w:highlight w:val="white"/>
        </w:rPr>
        <w:t xml:space="preserve"> </w:t>
      </w:r>
      <w:r w:rsidRPr="00B40BD5">
        <w:rPr>
          <w:highlight w:val="white"/>
        </w:rPr>
        <w:t>лечебных</w:t>
      </w:r>
      <w:r>
        <w:rPr>
          <w:highlight w:val="white"/>
        </w:rPr>
        <w:t xml:space="preserve"> </w:t>
      </w:r>
      <w:r w:rsidRPr="00B40BD5">
        <w:rPr>
          <w:highlight w:val="white"/>
        </w:rPr>
        <w:t>целях.</w:t>
      </w:r>
      <w:r>
        <w:rPr>
          <w:highlight w:val="white"/>
        </w:rPr>
        <w:t xml:space="preserve"> </w:t>
      </w:r>
    </w:p>
    <w:p w:rsidR="00BF16A7" w:rsidRPr="00B40BD5" w:rsidRDefault="00BF16A7" w:rsidP="00BF16A7">
      <w:pPr>
        <w:widowControl w:val="0"/>
        <w:rPr>
          <w:highlight w:val="white"/>
        </w:rPr>
      </w:pPr>
      <w:r w:rsidRPr="00AF7E22">
        <w:rPr>
          <w:highlight w:val="white"/>
        </w:rPr>
        <w:t>Системный подход определяется ориентацией на партнерство, семью, брак, такие группы, как независимые, целостные системы со своей историей, внутренними законами и динамикой, фазами развития, ценностными орие</w:t>
      </w:r>
      <w:r w:rsidRPr="00AF7E22">
        <w:rPr>
          <w:highlight w:val="white"/>
        </w:rPr>
        <w:t>н</w:t>
      </w:r>
      <w:r w:rsidRPr="00AF7E22">
        <w:rPr>
          <w:highlight w:val="white"/>
        </w:rPr>
        <w:t xml:space="preserve">тациями </w:t>
      </w:r>
      <w:r w:rsidRPr="00B40BD5">
        <w:rPr>
          <w:highlight w:val="white"/>
        </w:rPr>
        <w:t>и</w:t>
      </w:r>
      <w:r>
        <w:rPr>
          <w:highlight w:val="white"/>
        </w:rPr>
        <w:t xml:space="preserve"> </w:t>
      </w:r>
      <w:r w:rsidRPr="00B40BD5">
        <w:rPr>
          <w:highlight w:val="white"/>
        </w:rPr>
        <w:t>т.</w:t>
      </w:r>
      <w:r>
        <w:rPr>
          <w:highlight w:val="white"/>
        </w:rPr>
        <w:t xml:space="preserve"> </w:t>
      </w:r>
      <w:r w:rsidRPr="00B40BD5">
        <w:rPr>
          <w:highlight w:val="white"/>
        </w:rPr>
        <w:t>д.</w:t>
      </w:r>
      <w:r>
        <w:rPr>
          <w:highlight w:val="white"/>
        </w:rPr>
        <w:t xml:space="preserve"> </w:t>
      </w:r>
      <w:r w:rsidRPr="00B40BD5">
        <w:rPr>
          <w:highlight w:val="white"/>
        </w:rPr>
        <w:t>[</w:t>
      </w:r>
      <w:r w:rsidR="00AF7E22">
        <w:rPr>
          <w:highlight w:val="white"/>
        </w:rPr>
        <w:t>16</w:t>
      </w:r>
      <w:r w:rsidRPr="00B40BD5">
        <w:rPr>
          <w:highlight w:val="white"/>
        </w:rPr>
        <w:t>].</w:t>
      </w:r>
      <w:r>
        <w:rPr>
          <w:highlight w:val="white"/>
        </w:rPr>
        <w:t xml:space="preserve"> </w:t>
      </w:r>
    </w:p>
    <w:p w:rsidR="00BF16A7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t>Несмотря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различие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методов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работы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разных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направлений</w:t>
      </w:r>
      <w:r>
        <w:rPr>
          <w:highlight w:val="white"/>
        </w:rPr>
        <w:t xml:space="preserve"> </w:t>
      </w:r>
      <w:r w:rsidRPr="00B40BD5">
        <w:rPr>
          <w:highlight w:val="white"/>
        </w:rPr>
        <w:t>существ</w:t>
      </w:r>
      <w:r w:rsidRPr="00B40BD5">
        <w:rPr>
          <w:highlight w:val="white"/>
        </w:rPr>
        <w:t>у</w:t>
      </w:r>
      <w:r w:rsidRPr="00B40BD5">
        <w:rPr>
          <w:highlight w:val="white"/>
        </w:rPr>
        <w:t>ют</w:t>
      </w:r>
      <w:r>
        <w:rPr>
          <w:highlight w:val="white"/>
        </w:rPr>
        <w:t xml:space="preserve"> </w:t>
      </w:r>
      <w:r w:rsidRPr="00B40BD5">
        <w:rPr>
          <w:highlight w:val="white"/>
        </w:rPr>
        <w:t>общие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требования,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предъявляемые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к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психологическому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консультиров</w:t>
      </w:r>
      <w:r w:rsidRPr="00B40BD5">
        <w:rPr>
          <w:highlight w:val="white"/>
        </w:rPr>
        <w:t>а</w:t>
      </w:r>
      <w:r w:rsidRPr="00B40BD5">
        <w:rPr>
          <w:highlight w:val="white"/>
        </w:rPr>
        <w:t>нию</w:t>
      </w:r>
      <w:r>
        <w:rPr>
          <w:highlight w:val="white"/>
        </w:rPr>
        <w:t xml:space="preserve"> </w:t>
      </w:r>
      <w:r w:rsidRPr="00B40BD5">
        <w:rPr>
          <w:highlight w:val="white"/>
        </w:rPr>
        <w:t>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к</w:t>
      </w:r>
      <w:r>
        <w:rPr>
          <w:highlight w:val="white"/>
        </w:rPr>
        <w:t xml:space="preserve"> психологу. </w:t>
      </w:r>
      <w:r w:rsidRPr="00B40BD5">
        <w:rPr>
          <w:highlight w:val="white"/>
        </w:rPr>
        <w:t>Для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работы</w:t>
      </w:r>
      <w:r>
        <w:rPr>
          <w:highlight w:val="white"/>
        </w:rPr>
        <w:t xml:space="preserve"> </w:t>
      </w:r>
      <w:r w:rsidRPr="00B40BD5">
        <w:rPr>
          <w:highlight w:val="white"/>
        </w:rPr>
        <w:t>с</w:t>
      </w:r>
      <w:r>
        <w:rPr>
          <w:highlight w:val="white"/>
        </w:rPr>
        <w:t xml:space="preserve"> </w:t>
      </w:r>
      <w:r w:rsidRPr="00B40BD5">
        <w:rPr>
          <w:highlight w:val="white"/>
        </w:rPr>
        <w:t>людьми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доверительной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основе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консул</w:t>
      </w:r>
      <w:r w:rsidRPr="00B40BD5">
        <w:rPr>
          <w:highlight w:val="white"/>
        </w:rPr>
        <w:t>ь</w:t>
      </w:r>
      <w:r w:rsidRPr="00B40BD5">
        <w:rPr>
          <w:highlight w:val="white"/>
        </w:rPr>
        <w:t>танту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необходимо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обладать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следующими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личностными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качествами:</w:t>
      </w:r>
      <w:r>
        <w:rPr>
          <w:highlight w:val="white"/>
        </w:rPr>
        <w:t xml:space="preserve"> </w:t>
      </w:r>
    </w:p>
    <w:p w:rsidR="00BF16A7" w:rsidRDefault="00BF16A7" w:rsidP="00BF16A7">
      <w:pPr>
        <w:widowControl w:val="0"/>
        <w:rPr>
          <w:highlight w:val="white"/>
        </w:rPr>
      </w:pPr>
      <w:r>
        <w:rPr>
          <w:highlight w:val="white"/>
        </w:rPr>
        <w:t>- о</w:t>
      </w:r>
      <w:r w:rsidRPr="00B40BD5">
        <w:rPr>
          <w:highlight w:val="white"/>
        </w:rPr>
        <w:t>бщительность</w:t>
      </w:r>
      <w:r>
        <w:rPr>
          <w:highlight w:val="white"/>
        </w:rPr>
        <w:t xml:space="preserve"> </w:t>
      </w:r>
      <w:r w:rsidRPr="00B40BD5">
        <w:rPr>
          <w:highlight w:val="white"/>
        </w:rPr>
        <w:t>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</w:t>
      </w:r>
      <w:r>
        <w:rPr>
          <w:highlight w:val="white"/>
        </w:rPr>
        <w:t xml:space="preserve">тактность; </w:t>
      </w:r>
    </w:p>
    <w:p w:rsidR="00BF16A7" w:rsidRDefault="00BF16A7" w:rsidP="00BF16A7">
      <w:pPr>
        <w:widowControl w:val="0"/>
        <w:rPr>
          <w:highlight w:val="white"/>
        </w:rPr>
      </w:pPr>
      <w:r>
        <w:rPr>
          <w:highlight w:val="white"/>
        </w:rPr>
        <w:t>- э</w:t>
      </w:r>
      <w:r w:rsidRPr="00B40BD5">
        <w:rPr>
          <w:highlight w:val="white"/>
        </w:rPr>
        <w:t>моциональная</w:t>
      </w:r>
      <w:r>
        <w:rPr>
          <w:highlight w:val="white"/>
        </w:rPr>
        <w:t xml:space="preserve"> сдержанность; </w:t>
      </w:r>
    </w:p>
    <w:p w:rsidR="00BF16A7" w:rsidRDefault="00BF16A7" w:rsidP="00BF16A7">
      <w:pPr>
        <w:widowControl w:val="0"/>
        <w:rPr>
          <w:highlight w:val="white"/>
        </w:rPr>
      </w:pPr>
      <w:r>
        <w:rPr>
          <w:highlight w:val="white"/>
        </w:rPr>
        <w:t xml:space="preserve">- стойкая </w:t>
      </w:r>
      <w:r w:rsidRPr="00B40BD5">
        <w:rPr>
          <w:highlight w:val="white"/>
        </w:rPr>
        <w:t>лини</w:t>
      </w:r>
      <w:r>
        <w:rPr>
          <w:highlight w:val="white"/>
        </w:rPr>
        <w:t xml:space="preserve">я поведения; </w:t>
      </w:r>
    </w:p>
    <w:p w:rsidR="00BF16A7" w:rsidRDefault="00BF16A7" w:rsidP="00BF16A7">
      <w:pPr>
        <w:widowControl w:val="0"/>
        <w:rPr>
          <w:highlight w:val="white"/>
        </w:rPr>
      </w:pPr>
      <w:r>
        <w:rPr>
          <w:highlight w:val="white"/>
        </w:rPr>
        <w:t>- г</w:t>
      </w:r>
      <w:r w:rsidRPr="00B40BD5">
        <w:rPr>
          <w:highlight w:val="white"/>
        </w:rPr>
        <w:t>ибкость</w:t>
      </w:r>
      <w:r>
        <w:rPr>
          <w:highlight w:val="white"/>
        </w:rPr>
        <w:t xml:space="preserve"> поведения; </w:t>
      </w:r>
    </w:p>
    <w:p w:rsidR="00BF16A7" w:rsidRDefault="00BF16A7" w:rsidP="00BF16A7">
      <w:pPr>
        <w:widowControl w:val="0"/>
        <w:rPr>
          <w:highlight w:val="white"/>
        </w:rPr>
      </w:pPr>
      <w:r>
        <w:rPr>
          <w:highlight w:val="white"/>
        </w:rPr>
        <w:t xml:space="preserve">- деликатность; </w:t>
      </w:r>
    </w:p>
    <w:p w:rsidR="00BF16A7" w:rsidRDefault="00BF16A7" w:rsidP="00BF16A7">
      <w:pPr>
        <w:widowControl w:val="0"/>
        <w:rPr>
          <w:highlight w:val="white"/>
        </w:rPr>
      </w:pPr>
      <w:r>
        <w:rPr>
          <w:highlight w:val="white"/>
        </w:rPr>
        <w:t xml:space="preserve">- наличие </w:t>
      </w:r>
      <w:r w:rsidRPr="00B40BD5">
        <w:rPr>
          <w:highlight w:val="white"/>
        </w:rPr>
        <w:t>общекультурны</w:t>
      </w:r>
      <w:r>
        <w:rPr>
          <w:highlight w:val="white"/>
        </w:rPr>
        <w:t xml:space="preserve">х знаний </w:t>
      </w:r>
      <w:r w:rsidRPr="00B40BD5">
        <w:rPr>
          <w:highlight w:val="white"/>
        </w:rPr>
        <w:t>[</w:t>
      </w:r>
      <w:r w:rsidR="00AF7E22">
        <w:rPr>
          <w:highlight w:val="white"/>
        </w:rPr>
        <w:t>8</w:t>
      </w:r>
      <w:r w:rsidRPr="00B40BD5">
        <w:rPr>
          <w:highlight w:val="white"/>
        </w:rPr>
        <w:t>].</w:t>
      </w:r>
      <w:r>
        <w:rPr>
          <w:highlight w:val="white"/>
        </w:rPr>
        <w:t xml:space="preserve"> </w:t>
      </w:r>
    </w:p>
    <w:p w:rsidR="00BF16A7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t>Этические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нормы</w:t>
      </w:r>
      <w:r>
        <w:rPr>
          <w:highlight w:val="white"/>
        </w:rPr>
        <w:t xml:space="preserve"> </w:t>
      </w:r>
      <w:r w:rsidRPr="00B40BD5">
        <w:rPr>
          <w:highlight w:val="white"/>
        </w:rPr>
        <w:t>работы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практического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психолога-консультанта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оп</w:t>
      </w:r>
      <w:r w:rsidRPr="00B40BD5">
        <w:rPr>
          <w:highlight w:val="white"/>
        </w:rPr>
        <w:t>и</w:t>
      </w:r>
      <w:r w:rsidRPr="00B40BD5">
        <w:rPr>
          <w:highlight w:val="white"/>
        </w:rPr>
        <w:t>раются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на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следующие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принципы:</w:t>
      </w:r>
      <w:r>
        <w:rPr>
          <w:highlight w:val="white"/>
        </w:rPr>
        <w:t xml:space="preserve"> конфиденциальность, </w:t>
      </w:r>
      <w:r w:rsidRPr="00B40BD5">
        <w:rPr>
          <w:highlight w:val="white"/>
        </w:rPr>
        <w:t>ответственность</w:t>
      </w:r>
      <w:r>
        <w:rPr>
          <w:highlight w:val="white"/>
        </w:rPr>
        <w:t xml:space="preserve"> </w:t>
      </w:r>
      <w:r w:rsidRPr="00B40BD5">
        <w:rPr>
          <w:highlight w:val="white"/>
        </w:rPr>
        <w:t>за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последствия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своих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действий,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признание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границ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своей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компетентности,</w:t>
      </w:r>
      <w:r>
        <w:rPr>
          <w:highlight w:val="white"/>
        </w:rPr>
        <w:t xml:space="preserve"> </w:t>
      </w:r>
      <w:r w:rsidRPr="00B40BD5">
        <w:rPr>
          <w:highlight w:val="white"/>
        </w:rPr>
        <w:t>с</w:t>
      </w:r>
      <w:r w:rsidRPr="00B40BD5">
        <w:rPr>
          <w:highlight w:val="white"/>
        </w:rPr>
        <w:t>о</w:t>
      </w:r>
      <w:r w:rsidRPr="00B40BD5">
        <w:rPr>
          <w:highlight w:val="white"/>
        </w:rPr>
        <w:lastRenderedPageBreak/>
        <w:t>блюдение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моральных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норм,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конфиденциальность</w:t>
      </w:r>
      <w:r>
        <w:rPr>
          <w:highlight w:val="white"/>
        </w:rPr>
        <w:t xml:space="preserve"> </w:t>
      </w:r>
      <w:r w:rsidRPr="00B40BD5">
        <w:rPr>
          <w:highlight w:val="white"/>
        </w:rPr>
        <w:t>информации,</w:t>
      </w:r>
      <w:r>
        <w:rPr>
          <w:highlight w:val="white"/>
        </w:rPr>
        <w:t xml:space="preserve"> </w:t>
      </w:r>
      <w:r w:rsidRPr="00B40BD5">
        <w:rPr>
          <w:highlight w:val="white"/>
        </w:rPr>
        <w:t>уважение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н</w:t>
      </w:r>
      <w:r w:rsidRPr="00B40BD5">
        <w:rPr>
          <w:highlight w:val="white"/>
        </w:rPr>
        <w:t>е</w:t>
      </w:r>
      <w:r w:rsidRPr="00B40BD5">
        <w:rPr>
          <w:highlight w:val="white"/>
        </w:rPr>
        <w:t>прикосновенности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защита</w:t>
      </w:r>
      <w:r>
        <w:rPr>
          <w:highlight w:val="white"/>
        </w:rPr>
        <w:t xml:space="preserve"> </w:t>
      </w:r>
      <w:r w:rsidRPr="00B40BD5">
        <w:rPr>
          <w:highlight w:val="white"/>
        </w:rPr>
        <w:t>благополучия</w:t>
      </w:r>
      <w:r>
        <w:rPr>
          <w:highlight w:val="white"/>
        </w:rPr>
        <w:t xml:space="preserve"> </w:t>
      </w:r>
      <w:r w:rsidRPr="00B40BD5">
        <w:rPr>
          <w:highlight w:val="white"/>
        </w:rPr>
        <w:t>людей</w:t>
      </w:r>
      <w:r>
        <w:rPr>
          <w:highlight w:val="white"/>
        </w:rPr>
        <w:t xml:space="preserve"> </w:t>
      </w:r>
      <w:r w:rsidRPr="00B40BD5">
        <w:rPr>
          <w:highlight w:val="white"/>
        </w:rPr>
        <w:t>и</w:t>
      </w:r>
      <w:r>
        <w:rPr>
          <w:highlight w:val="white"/>
        </w:rPr>
        <w:t xml:space="preserve"> </w:t>
      </w:r>
      <w:r w:rsidRPr="00B40BD5">
        <w:rPr>
          <w:highlight w:val="white"/>
        </w:rPr>
        <w:t>групп,</w:t>
      </w:r>
      <w:r>
        <w:rPr>
          <w:highlight w:val="white"/>
        </w:rPr>
        <w:t xml:space="preserve"> </w:t>
      </w:r>
      <w:r w:rsidRPr="00B40BD5">
        <w:rPr>
          <w:highlight w:val="white"/>
        </w:rPr>
        <w:t>соблюдение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пр</w:t>
      </w:r>
      <w:r w:rsidRPr="00B40BD5">
        <w:rPr>
          <w:highlight w:val="white"/>
        </w:rPr>
        <w:t>о</w:t>
      </w:r>
      <w:r w:rsidRPr="00B40BD5">
        <w:rPr>
          <w:highlight w:val="white"/>
        </w:rPr>
        <w:t>фессионал</w:t>
      </w:r>
      <w:r w:rsidRPr="00B40BD5">
        <w:rPr>
          <w:highlight w:val="white"/>
        </w:rPr>
        <w:t>ь</w:t>
      </w:r>
      <w:r w:rsidRPr="00B40BD5">
        <w:rPr>
          <w:highlight w:val="white"/>
        </w:rPr>
        <w:t>ных</w:t>
      </w:r>
      <w:r>
        <w:rPr>
          <w:highlight w:val="white"/>
        </w:rPr>
        <w:t xml:space="preserve"> </w:t>
      </w:r>
      <w:r w:rsidRPr="00B40BD5">
        <w:rPr>
          <w:highlight w:val="white"/>
        </w:rPr>
        <w:t>отношений.</w:t>
      </w:r>
      <w:r>
        <w:rPr>
          <w:highlight w:val="white"/>
        </w:rPr>
        <w:t xml:space="preserve"> 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>При работе с детьми и подростками нельзя соблюсти конфиденциал</w:t>
      </w:r>
      <w:r w:rsidRPr="00AF7E22">
        <w:rPr>
          <w:highlight w:val="white"/>
        </w:rPr>
        <w:t>ь</w:t>
      </w:r>
      <w:r w:rsidRPr="00AF7E22">
        <w:rPr>
          <w:highlight w:val="white"/>
        </w:rPr>
        <w:t>ность в полной мере. Родители несут за них юридическую ответственность, поэтому имеют право на получение информации о том, что происходит на консультациях. Однако при этом нарушается конфиденциальность по отн</w:t>
      </w:r>
      <w:r w:rsidRPr="00AF7E22">
        <w:rPr>
          <w:highlight w:val="white"/>
        </w:rPr>
        <w:t>о</w:t>
      </w:r>
      <w:r w:rsidRPr="00AF7E22">
        <w:rPr>
          <w:highlight w:val="white"/>
        </w:rPr>
        <w:t>шению к ребенку. Поэтому следует стремиться к компромиссу еще до начала работы, на стадии заключения контракта. Ребенку следует сказать, что ник</w:t>
      </w:r>
      <w:r w:rsidRPr="00AF7E22">
        <w:rPr>
          <w:highlight w:val="white"/>
        </w:rPr>
        <w:t>а</w:t>
      </w:r>
      <w:r w:rsidRPr="00AF7E22">
        <w:rPr>
          <w:highlight w:val="white"/>
        </w:rPr>
        <w:t>кие сведения не будут сообщены родителям без его ведома, также ребенок не обязан отвечать на расспросы родителей, рассказывать, о чем говорилось на се</w:t>
      </w:r>
      <w:r w:rsidRPr="00AF7E22">
        <w:rPr>
          <w:highlight w:val="white"/>
        </w:rPr>
        <w:t>с</w:t>
      </w:r>
      <w:r w:rsidRPr="00AF7E22">
        <w:rPr>
          <w:highlight w:val="white"/>
        </w:rPr>
        <w:t xml:space="preserve">сии. </w:t>
      </w:r>
    </w:p>
    <w:p w:rsidR="00BF16A7" w:rsidRDefault="00BF16A7" w:rsidP="00BF16A7">
      <w:pPr>
        <w:widowControl w:val="0"/>
        <w:rPr>
          <w:highlight w:val="white"/>
        </w:rPr>
      </w:pPr>
      <w:r w:rsidRPr="00B40BD5">
        <w:rPr>
          <w:highlight w:val="white"/>
        </w:rPr>
        <w:t>Этапы</w:t>
      </w:r>
      <w:r>
        <w:rPr>
          <w:highlight w:val="white"/>
        </w:rPr>
        <w:t xml:space="preserve"> </w:t>
      </w:r>
      <w:r w:rsidRPr="00B40BD5">
        <w:rPr>
          <w:highlight w:val="white"/>
        </w:rPr>
        <w:t>психологического</w:t>
      </w:r>
      <w:r>
        <w:rPr>
          <w:highlight w:val="white"/>
        </w:rPr>
        <w:t xml:space="preserve"> </w:t>
      </w:r>
      <w:r w:rsidRPr="00B40BD5">
        <w:rPr>
          <w:highlight w:val="white"/>
        </w:rPr>
        <w:t>консультирования</w:t>
      </w:r>
      <w:r>
        <w:rPr>
          <w:highlight w:val="white"/>
        </w:rPr>
        <w:t>:</w:t>
      </w:r>
    </w:p>
    <w:p w:rsidR="00BF16A7" w:rsidRPr="00AF7E22" w:rsidRDefault="00BF16A7" w:rsidP="00BF16A7">
      <w:pPr>
        <w:widowControl w:val="0"/>
        <w:rPr>
          <w:highlight w:val="white"/>
        </w:rPr>
      </w:pPr>
      <w:r w:rsidRPr="00AF7E22">
        <w:rPr>
          <w:highlight w:val="white"/>
        </w:rPr>
        <w:t>1. «Начальный этап». Целью является установление психологического контакта и заключение договора между клиентом и консультантом. Основное его содержание: прием клиента, знакомство, предоставление клиенту во</w:t>
      </w:r>
      <w:r w:rsidRPr="00AF7E22">
        <w:rPr>
          <w:highlight w:val="white"/>
        </w:rPr>
        <w:t>з</w:t>
      </w:r>
      <w:r w:rsidRPr="00AF7E22">
        <w:rPr>
          <w:highlight w:val="white"/>
        </w:rPr>
        <w:t>можности общаться, создание атмосферы безопасности и доверия, сбор пе</w:t>
      </w:r>
      <w:r w:rsidRPr="00AF7E22">
        <w:rPr>
          <w:highlight w:val="white"/>
        </w:rPr>
        <w:t>р</w:t>
      </w:r>
      <w:r w:rsidRPr="00AF7E22">
        <w:rPr>
          <w:highlight w:val="white"/>
        </w:rPr>
        <w:t>вичной информации о клиенте. На этом этапе можно заключить психолог</w:t>
      </w:r>
      <w:r w:rsidRPr="00AF7E22">
        <w:rPr>
          <w:highlight w:val="white"/>
        </w:rPr>
        <w:t>и</w:t>
      </w:r>
      <w:r w:rsidRPr="00AF7E22">
        <w:rPr>
          <w:highlight w:val="white"/>
        </w:rPr>
        <w:t>ческий договор (обсуждение целей, методов, продолжительности консульт</w:t>
      </w:r>
      <w:r w:rsidRPr="00AF7E22">
        <w:rPr>
          <w:highlight w:val="white"/>
        </w:rPr>
        <w:t>и</w:t>
      </w:r>
      <w:r w:rsidRPr="00AF7E22">
        <w:rPr>
          <w:highlight w:val="white"/>
        </w:rPr>
        <w:t>рования, вопросов распределения обязанностей). На этом этапе важно объя</w:t>
      </w:r>
      <w:r w:rsidRPr="00AF7E22">
        <w:rPr>
          <w:highlight w:val="white"/>
        </w:rPr>
        <w:t>с</w:t>
      </w:r>
      <w:r w:rsidRPr="00AF7E22">
        <w:rPr>
          <w:highlight w:val="white"/>
        </w:rPr>
        <w:t>нить клиенту, что такое консультация, ответить на вопросы клиента о квал</w:t>
      </w:r>
      <w:r w:rsidRPr="00AF7E22">
        <w:rPr>
          <w:highlight w:val="white"/>
        </w:rPr>
        <w:t>и</w:t>
      </w:r>
      <w:r w:rsidRPr="00AF7E22">
        <w:rPr>
          <w:highlight w:val="white"/>
        </w:rPr>
        <w:t>фикации консул</w:t>
      </w:r>
      <w:r w:rsidRPr="00AF7E22">
        <w:rPr>
          <w:highlight w:val="white"/>
        </w:rPr>
        <w:t>ь</w:t>
      </w:r>
      <w:r w:rsidRPr="00AF7E22">
        <w:rPr>
          <w:highlight w:val="white"/>
        </w:rPr>
        <w:t>танта.</w:t>
      </w:r>
    </w:p>
    <w:p w:rsidR="00BF16A7" w:rsidRPr="00B40BD5" w:rsidRDefault="00BF16A7" w:rsidP="00BF16A7">
      <w:pPr>
        <w:widowControl w:val="0"/>
        <w:rPr>
          <w:highlight w:val="white"/>
        </w:rPr>
      </w:pPr>
      <w:r w:rsidRPr="00AF7E22">
        <w:rPr>
          <w:highlight w:val="white"/>
        </w:rPr>
        <w:t>2. «Выявление проблем клиентов». На этом этапе необходимо сформ</w:t>
      </w:r>
      <w:r w:rsidRPr="00AF7E22">
        <w:rPr>
          <w:highlight w:val="white"/>
        </w:rPr>
        <w:t>у</w:t>
      </w:r>
      <w:r w:rsidRPr="00AF7E22">
        <w:rPr>
          <w:highlight w:val="white"/>
        </w:rPr>
        <w:t>лировать задачи, которые клиент сам для себя определяет в процессе взаим</w:t>
      </w:r>
      <w:r w:rsidRPr="00AF7E22">
        <w:rPr>
          <w:highlight w:val="white"/>
        </w:rPr>
        <w:t>о</w:t>
      </w:r>
      <w:r w:rsidRPr="00AF7E22">
        <w:rPr>
          <w:highlight w:val="white"/>
        </w:rPr>
        <w:t>действия с консультантом. На этом этапе клиент начинает рассказывать о том, что привело его к психологу. Формулируется запрос клиента, то есть формы пом</w:t>
      </w:r>
      <w:r w:rsidRPr="00AF7E22">
        <w:rPr>
          <w:highlight w:val="white"/>
        </w:rPr>
        <w:t>о</w:t>
      </w:r>
      <w:r w:rsidRPr="00AF7E22">
        <w:rPr>
          <w:highlight w:val="white"/>
        </w:rPr>
        <w:t>щи, ожидаемые клиентом в консультации, обычно проблема и запрос связаны по смыслу. Консультант интерпретирует ситуацию клиента и формулирует консультативные гипотезы.</w:t>
      </w:r>
    </w:p>
    <w:p w:rsidR="00BF16A7" w:rsidRPr="00AF7E22" w:rsidRDefault="00BF16A7" w:rsidP="00BF16A7">
      <w:pPr>
        <w:widowControl w:val="0"/>
        <w:rPr>
          <w:highlight w:val="white"/>
        </w:rPr>
      </w:pPr>
      <w:r w:rsidRPr="00AF7E22">
        <w:rPr>
          <w:highlight w:val="white"/>
        </w:rPr>
        <w:t>3. «Планирование изменений и оказание влияния» включает в себя о</w:t>
      </w:r>
      <w:r w:rsidRPr="00AF7E22">
        <w:rPr>
          <w:highlight w:val="white"/>
        </w:rPr>
        <w:t>б</w:t>
      </w:r>
      <w:r w:rsidRPr="00AF7E22">
        <w:rPr>
          <w:highlight w:val="white"/>
        </w:rPr>
        <w:lastRenderedPageBreak/>
        <w:t>суждение с клиентом возможных продуктивных вариантов его реакции и п</w:t>
      </w:r>
      <w:r w:rsidRPr="00AF7E22">
        <w:rPr>
          <w:highlight w:val="white"/>
        </w:rPr>
        <w:t>о</w:t>
      </w:r>
      <w:r w:rsidRPr="00AF7E22">
        <w:rPr>
          <w:highlight w:val="white"/>
        </w:rPr>
        <w:t>ведения, которые будут способствовать достижению его психологического благополучия и улучшению качества отношений с другими. Психолог стр</w:t>
      </w:r>
      <w:r w:rsidRPr="00AF7E22">
        <w:rPr>
          <w:highlight w:val="white"/>
        </w:rPr>
        <w:t>е</w:t>
      </w:r>
      <w:r w:rsidRPr="00AF7E22">
        <w:rPr>
          <w:highlight w:val="white"/>
        </w:rPr>
        <w:t>мится к тому, чтобы клиент нашел альтернативу своему поведению именно самому с</w:t>
      </w:r>
      <w:r w:rsidRPr="00AF7E22">
        <w:rPr>
          <w:highlight w:val="white"/>
        </w:rPr>
        <w:t>е</w:t>
      </w:r>
      <w:r w:rsidRPr="00AF7E22">
        <w:rPr>
          <w:highlight w:val="white"/>
        </w:rPr>
        <w:t>бе, чтобы оно органически проистекало из его жизненного опыта.</w:t>
      </w:r>
    </w:p>
    <w:p w:rsidR="00BF16A7" w:rsidRPr="00AF7E22" w:rsidRDefault="00BF16A7" w:rsidP="00BF16A7">
      <w:pPr>
        <w:widowControl w:val="0"/>
        <w:rPr>
          <w:highlight w:val="white"/>
        </w:rPr>
      </w:pPr>
      <w:r w:rsidRPr="00AF7E22">
        <w:rPr>
          <w:highlight w:val="white"/>
        </w:rPr>
        <w:t>4. «Завершение консультирования». На этом этапе психолог вместе с клиентом подводит итоги консультирования, обсуждает вопросы, связанные с дальнейшими отношениями клиента с консультантом или другими специ</w:t>
      </w:r>
      <w:r w:rsidRPr="00AF7E22">
        <w:rPr>
          <w:highlight w:val="white"/>
        </w:rPr>
        <w:t>а</w:t>
      </w:r>
      <w:r w:rsidRPr="00AF7E22">
        <w:rPr>
          <w:highlight w:val="white"/>
        </w:rPr>
        <w:t>листами. Для консультанта важно сосредоточиться на достижении целей и задач, которые клиент поставил в начале процесса консультаций. Кроме того, следует обратить внимание на эмоциональное состояние клиента, степень его мотив</w:t>
      </w:r>
      <w:r w:rsidRPr="00AF7E22">
        <w:rPr>
          <w:highlight w:val="white"/>
        </w:rPr>
        <w:t>а</w:t>
      </w:r>
      <w:r w:rsidRPr="00AF7E22">
        <w:rPr>
          <w:highlight w:val="white"/>
        </w:rPr>
        <w:t>ции для дальнейшего развития</w:t>
      </w:r>
      <w:r>
        <w:rPr>
          <w:highlight w:val="white"/>
        </w:rPr>
        <w:t xml:space="preserve"> </w:t>
      </w:r>
      <w:r w:rsidRPr="00DF6221">
        <w:rPr>
          <w:highlight w:val="white"/>
        </w:rPr>
        <w:t>[</w:t>
      </w:r>
      <w:r w:rsidR="00AF7E22">
        <w:rPr>
          <w:highlight w:val="white"/>
        </w:rPr>
        <w:t>12</w:t>
      </w:r>
      <w:r w:rsidRPr="00DF6221">
        <w:rPr>
          <w:highlight w:val="white"/>
        </w:rPr>
        <w:t>].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>Клиентом в консультировании может выступать как отдельная ли</w:t>
      </w:r>
      <w:r w:rsidRPr="00AF7E22">
        <w:rPr>
          <w:highlight w:val="white"/>
        </w:rPr>
        <w:t>ч</w:t>
      </w:r>
      <w:r w:rsidRPr="00AF7E22">
        <w:rPr>
          <w:highlight w:val="white"/>
        </w:rPr>
        <w:t>ность, так и группа, отдельный коллектив, семья и т.п. Чаще всего групповая работа проводится в форме тренинга.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Дистанционное консультирование – это модель психологического ко</w:t>
      </w:r>
      <w:r w:rsidRPr="00AF7E22">
        <w:rPr>
          <w:highlight w:val="white"/>
        </w:rPr>
        <w:t>н</w:t>
      </w:r>
      <w:r w:rsidRPr="00AF7E22">
        <w:rPr>
          <w:highlight w:val="white"/>
        </w:rPr>
        <w:t>сультирования, осуществляемая с помощью методов удаленной связи (тел</w:t>
      </w:r>
      <w:r w:rsidRPr="00AF7E22">
        <w:rPr>
          <w:highlight w:val="white"/>
        </w:rPr>
        <w:t>е</w:t>
      </w:r>
      <w:r w:rsidRPr="00AF7E22">
        <w:rPr>
          <w:highlight w:val="white"/>
        </w:rPr>
        <w:t>фон, интернет).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Виды дистанционного консультирования [</w:t>
      </w:r>
      <w:r w:rsidR="00AF7E22" w:rsidRPr="00AF7E22">
        <w:rPr>
          <w:highlight w:val="white"/>
        </w:rPr>
        <w:t>25</w:t>
      </w:r>
      <w:r w:rsidRPr="00AF7E22">
        <w:rPr>
          <w:highlight w:val="white"/>
        </w:rPr>
        <w:t>]: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1) Проблемно – ориентированное консультирование – предназначено для исследования поведения и внешних проблем. Цель: сформировать во</w:t>
      </w:r>
      <w:r w:rsidRPr="00AF7E22">
        <w:rPr>
          <w:highlight w:val="white"/>
        </w:rPr>
        <w:t>з</w:t>
      </w:r>
      <w:r w:rsidRPr="00AF7E22">
        <w:rPr>
          <w:highlight w:val="white"/>
        </w:rPr>
        <w:t>можности клиента к адекватным действиям в сложившейся ситуации и улучшить самоконтроль.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2) Личностно – ориентированное консультирование – направлено на выявление индивидуальных проблем и причин, вызывающих стрессы, д</w:t>
      </w:r>
      <w:r w:rsidRPr="00AF7E22">
        <w:rPr>
          <w:highlight w:val="white"/>
        </w:rPr>
        <w:t>е</w:t>
      </w:r>
      <w:r w:rsidRPr="00AF7E22">
        <w:rPr>
          <w:highlight w:val="white"/>
        </w:rPr>
        <w:t>прессию, различные трудности. Цель психолога: увести клиента от его вну</w:t>
      </w:r>
      <w:r w:rsidRPr="00AF7E22">
        <w:rPr>
          <w:highlight w:val="white"/>
        </w:rPr>
        <w:t>т</w:t>
      </w:r>
      <w:r w:rsidRPr="00AF7E22">
        <w:rPr>
          <w:highlight w:val="white"/>
        </w:rPr>
        <w:t>ренних переживаний.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3) Решение – ориентированное консультирование. Цель: активизация ресурсов клиента с целью разрешения психологической проблемы.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В этих направлениях часто применятся терапия из 4-5 писем, име</w:t>
      </w:r>
      <w:r w:rsidRPr="00AF7E22">
        <w:rPr>
          <w:highlight w:val="white"/>
        </w:rPr>
        <w:t>ю</w:t>
      </w:r>
      <w:r w:rsidRPr="00AF7E22">
        <w:rPr>
          <w:highlight w:val="white"/>
        </w:rPr>
        <w:t xml:space="preserve">щая </w:t>
      </w:r>
      <w:r w:rsidRPr="00AF7E22">
        <w:rPr>
          <w:highlight w:val="white"/>
        </w:rPr>
        <w:lastRenderedPageBreak/>
        <w:t>ряд преимуществ: письмо оставляет время для обдуманного, полного о</w:t>
      </w:r>
      <w:r w:rsidRPr="00AF7E22">
        <w:rPr>
          <w:highlight w:val="white"/>
        </w:rPr>
        <w:t>т</w:t>
      </w:r>
      <w:r w:rsidRPr="00AF7E22">
        <w:rPr>
          <w:highlight w:val="white"/>
        </w:rPr>
        <w:t>вета (на  одно письмо клиента могут ответить несколько специалистов).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Психолог может создать собственный психологический центр в инте</w:t>
      </w:r>
      <w:r w:rsidRPr="00AF7E22">
        <w:rPr>
          <w:highlight w:val="white"/>
        </w:rPr>
        <w:t>р</w:t>
      </w:r>
      <w:r w:rsidRPr="00AF7E22">
        <w:rPr>
          <w:highlight w:val="white"/>
        </w:rPr>
        <w:t>нете, который будет представлен сайтом и может представлять собой «в</w:t>
      </w:r>
      <w:r w:rsidRPr="00AF7E22">
        <w:rPr>
          <w:highlight w:val="white"/>
        </w:rPr>
        <w:t>и</w:t>
      </w:r>
      <w:r w:rsidRPr="00AF7E22">
        <w:rPr>
          <w:highlight w:val="white"/>
        </w:rPr>
        <w:t xml:space="preserve">зитную карточку», сборник тематических материалов и ссылок на другие сайты, форумы. 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При дистанционном консультировании психолог и клиент занимаются теми же самыми вопросами по решению определенных психологических проблем, но только на расстоянии. Кл</w:t>
      </w:r>
      <w:r w:rsidRPr="00AF7E22">
        <w:rPr>
          <w:highlight w:val="white"/>
        </w:rPr>
        <w:t>и</w:t>
      </w:r>
      <w:r w:rsidRPr="00AF7E22">
        <w:rPr>
          <w:highlight w:val="white"/>
        </w:rPr>
        <w:t>ент, обращающийся за психопомощью дистанционно, может выбрать любой удобный для него способ связи со сп</w:t>
      </w:r>
      <w:r w:rsidRPr="00AF7E22">
        <w:rPr>
          <w:highlight w:val="white"/>
        </w:rPr>
        <w:t>е</w:t>
      </w:r>
      <w:r w:rsidRPr="00AF7E22">
        <w:rPr>
          <w:highlight w:val="white"/>
        </w:rPr>
        <w:t xml:space="preserve">циалистом: интернет-консультирование; с помощью традиционных писем; телефонное </w:t>
      </w:r>
      <w:r w:rsidR="00AF7E22" w:rsidRPr="00AF7E22">
        <w:rPr>
          <w:highlight w:val="white"/>
        </w:rPr>
        <w:t>консультирование</w:t>
      </w:r>
      <w:r w:rsidRPr="00AF7E22">
        <w:rPr>
          <w:highlight w:val="white"/>
        </w:rPr>
        <w:t xml:space="preserve">. 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Этапы дистанционного консультирования: 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1) установление контакта с клиентом (проговаривание проблемы кл</w:t>
      </w:r>
      <w:r w:rsidRPr="00AF7E22">
        <w:rPr>
          <w:highlight w:val="white"/>
        </w:rPr>
        <w:t>и</w:t>
      </w:r>
      <w:r w:rsidRPr="00AF7E22">
        <w:rPr>
          <w:highlight w:val="white"/>
        </w:rPr>
        <w:t xml:space="preserve">ентом, выслушивание консультантом); 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2) интеллектуальное овладение ситуацией психоконсультантом: фо</w:t>
      </w:r>
      <w:r w:rsidRPr="00AF7E22">
        <w:rPr>
          <w:highlight w:val="white"/>
        </w:rPr>
        <w:t>р</w:t>
      </w:r>
      <w:r w:rsidRPr="00AF7E22">
        <w:rPr>
          <w:highlight w:val="white"/>
        </w:rPr>
        <w:t>мируется понимание психопроблемы клиента, поиск ресурсов личности, п</w:t>
      </w:r>
      <w:r w:rsidRPr="00AF7E22">
        <w:rPr>
          <w:highlight w:val="white"/>
        </w:rPr>
        <w:t>е</w:t>
      </w:r>
      <w:r w:rsidRPr="00AF7E22">
        <w:rPr>
          <w:highlight w:val="white"/>
        </w:rPr>
        <w:t xml:space="preserve">реформулировка проблемы, подбор методов терапии; 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3) совместное планирование действий для преодоления проблемы, её решения; 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4) активная психоподдержка клиента, формирование у него уверенн</w:t>
      </w:r>
      <w:r w:rsidRPr="00AF7E22">
        <w:rPr>
          <w:highlight w:val="white"/>
        </w:rPr>
        <w:t>о</w:t>
      </w:r>
      <w:r w:rsidRPr="00AF7E22">
        <w:rPr>
          <w:highlight w:val="white"/>
        </w:rPr>
        <w:t>сти: в себе, в выполнении намеченных действий</w:t>
      </w:r>
      <w:r w:rsidR="009C09B7" w:rsidRPr="00AF7E22">
        <w:rPr>
          <w:highlight w:val="white"/>
        </w:rPr>
        <w:t xml:space="preserve"> [</w:t>
      </w:r>
      <w:r w:rsidR="00AF7E22" w:rsidRPr="00AF7E22">
        <w:rPr>
          <w:highlight w:val="white"/>
        </w:rPr>
        <w:t>3</w:t>
      </w:r>
      <w:r w:rsidR="009C09B7" w:rsidRPr="00AF7E22">
        <w:rPr>
          <w:highlight w:val="white"/>
        </w:rPr>
        <w:t>]</w:t>
      </w:r>
      <w:r w:rsidRPr="00AF7E22">
        <w:rPr>
          <w:highlight w:val="white"/>
        </w:rPr>
        <w:t>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Модели и способы оказания психопомощи определяются в зависим</w:t>
      </w:r>
      <w:r w:rsidRPr="00AF7E22">
        <w:rPr>
          <w:highlight w:val="white"/>
        </w:rPr>
        <w:t>о</w:t>
      </w:r>
      <w:r w:rsidRPr="00AF7E22">
        <w:rPr>
          <w:highlight w:val="white"/>
        </w:rPr>
        <w:t>сти от потребностей клиента. Чаще предлагается индивидуальное консульт</w:t>
      </w:r>
      <w:r w:rsidRPr="00AF7E22">
        <w:rPr>
          <w:highlight w:val="white"/>
        </w:rPr>
        <w:t>и</w:t>
      </w:r>
      <w:r w:rsidRPr="00AF7E22">
        <w:rPr>
          <w:highlight w:val="white"/>
        </w:rPr>
        <w:t>рование или участие в форуме, который подбирается в зависимости от опр</w:t>
      </w:r>
      <w:r w:rsidRPr="00AF7E22">
        <w:rPr>
          <w:highlight w:val="white"/>
        </w:rPr>
        <w:t>е</w:t>
      </w:r>
      <w:r w:rsidRPr="00AF7E22">
        <w:rPr>
          <w:highlight w:val="white"/>
        </w:rPr>
        <w:t>деленный данных: возраст клиента, личностные предпочтения. Эффект и</w:t>
      </w:r>
      <w:r w:rsidRPr="00AF7E22">
        <w:rPr>
          <w:highlight w:val="white"/>
        </w:rPr>
        <w:t>н</w:t>
      </w:r>
      <w:r w:rsidRPr="00AF7E22">
        <w:rPr>
          <w:highlight w:val="white"/>
        </w:rPr>
        <w:t>тернет-форумов с психосодержанием часто тождественен групповой псих</w:t>
      </w:r>
      <w:r w:rsidRPr="00AF7E22">
        <w:rPr>
          <w:highlight w:val="white"/>
        </w:rPr>
        <w:t>о</w:t>
      </w:r>
      <w:r w:rsidRPr="00AF7E22">
        <w:rPr>
          <w:highlight w:val="white"/>
        </w:rPr>
        <w:t>терапии, поскольку люди высказывают свои чувства.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Особенности дистанционного консультирования: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удобное время и место респондента; 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lastRenderedPageBreak/>
        <w:t>- поиски истинных причин и д</w:t>
      </w:r>
      <w:r w:rsidRPr="00AF7E22">
        <w:rPr>
          <w:highlight w:val="white"/>
        </w:rPr>
        <w:t>е</w:t>
      </w:r>
      <w:r w:rsidRPr="00AF7E22">
        <w:rPr>
          <w:highlight w:val="white"/>
        </w:rPr>
        <w:t xml:space="preserve">тальный рассказ респондентов, которые боятся идти на консультацию очно; 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открытость респондента; 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- консультирование в случае детского травматизма</w:t>
      </w:r>
      <w:r w:rsidR="007E1BE1" w:rsidRPr="00AF7E22">
        <w:rPr>
          <w:highlight w:val="white"/>
        </w:rPr>
        <w:t>;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возможность общения с людьми, склонных к суициду, </w:t>
      </w:r>
      <w:r w:rsidR="007E1BE1" w:rsidRPr="00AF7E22">
        <w:rPr>
          <w:highlight w:val="white"/>
        </w:rPr>
        <w:t xml:space="preserve">социофобов, людей с ограниченными способностями, жертв насилия, пожилых людей; </w:t>
      </w:r>
      <w:r w:rsidRPr="00AF7E22">
        <w:rPr>
          <w:highlight w:val="white"/>
        </w:rPr>
        <w:t xml:space="preserve">сбора более достоверной </w:t>
      </w:r>
      <w:r w:rsidR="007E1BE1" w:rsidRPr="00AF7E22">
        <w:rPr>
          <w:highlight w:val="white"/>
        </w:rPr>
        <w:t>информации;</w:t>
      </w:r>
    </w:p>
    <w:p w:rsidR="007E1BE1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возможность </w:t>
      </w:r>
      <w:r w:rsidR="00770ED2" w:rsidRPr="00AF7E22">
        <w:rPr>
          <w:highlight w:val="white"/>
        </w:rPr>
        <w:t>работать</w:t>
      </w:r>
      <w:r w:rsidRPr="00AF7E22">
        <w:rPr>
          <w:highlight w:val="white"/>
        </w:rPr>
        <w:t xml:space="preserve"> </w:t>
      </w:r>
      <w:r w:rsidR="00770ED2" w:rsidRPr="00AF7E22">
        <w:rPr>
          <w:highlight w:val="white"/>
        </w:rPr>
        <w:t>одновременно с различными людьми, наход</w:t>
      </w:r>
      <w:r w:rsidR="00770ED2" w:rsidRPr="00AF7E22">
        <w:rPr>
          <w:highlight w:val="white"/>
        </w:rPr>
        <w:t>я</w:t>
      </w:r>
      <w:r w:rsidR="00770ED2" w:rsidRPr="00AF7E22">
        <w:rPr>
          <w:highlight w:val="white"/>
        </w:rPr>
        <w:t>щимися в разных городах или</w:t>
      </w:r>
      <w:r w:rsidRPr="00AF7E22">
        <w:rPr>
          <w:highlight w:val="white"/>
        </w:rPr>
        <w:t xml:space="preserve"> </w:t>
      </w:r>
      <w:r w:rsidR="00770ED2" w:rsidRPr="00AF7E22">
        <w:rPr>
          <w:highlight w:val="white"/>
        </w:rPr>
        <w:t>странах</w:t>
      </w:r>
      <w:r w:rsidRPr="00AF7E22">
        <w:rPr>
          <w:highlight w:val="white"/>
        </w:rPr>
        <w:t xml:space="preserve"> и получить рекомендации психолога и помощь в местах жительства, где отсутствуют психоцентры или частнопра</w:t>
      </w:r>
      <w:r w:rsidRPr="00AF7E22">
        <w:rPr>
          <w:highlight w:val="white"/>
        </w:rPr>
        <w:t>к</w:t>
      </w:r>
      <w:r w:rsidRPr="00AF7E22">
        <w:rPr>
          <w:highlight w:val="white"/>
        </w:rPr>
        <w:t>тикующие психологи;</w:t>
      </w:r>
    </w:p>
    <w:p w:rsidR="007E1BE1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t>- возможность</w:t>
      </w:r>
      <w:r w:rsidR="00770ED2" w:rsidRPr="00AF7E22">
        <w:rPr>
          <w:highlight w:val="white"/>
        </w:rPr>
        <w:t xml:space="preserve"> прервать разговор клиента в любой момент</w:t>
      </w:r>
      <w:r w:rsidRPr="00AF7E22">
        <w:rPr>
          <w:highlight w:val="white"/>
        </w:rPr>
        <w:t>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Кроме перечисленного: активная «разговорная позиция» психолог</w:t>
      </w:r>
      <w:r w:rsidRPr="00AF7E22">
        <w:rPr>
          <w:highlight w:val="white"/>
        </w:rPr>
        <w:t>а</w:t>
      </w:r>
      <w:r w:rsidRPr="00AF7E22">
        <w:rPr>
          <w:highlight w:val="white"/>
        </w:rPr>
        <w:t>консультанта; постоянная направленность на одну психопроблему; малая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в</w:t>
      </w:r>
      <w:r w:rsidRPr="00AF7E22">
        <w:rPr>
          <w:highlight w:val="white"/>
        </w:rPr>
        <w:t>е</w:t>
      </w:r>
      <w:r w:rsidRPr="00AF7E22">
        <w:rPr>
          <w:highlight w:val="white"/>
        </w:rPr>
        <w:t>роятность ухода от заданной темы; анонимность клиента; невозможность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и</w:t>
      </w:r>
      <w:r w:rsidRPr="00AF7E22">
        <w:rPr>
          <w:highlight w:val="white"/>
        </w:rPr>
        <w:t>с</w:t>
      </w:r>
      <w:r w:rsidRPr="00AF7E22">
        <w:rPr>
          <w:highlight w:val="white"/>
        </w:rPr>
        <w:t>пользования психологом техники молчания, поскольку это повышает ур</w:t>
      </w:r>
      <w:r w:rsidRPr="00AF7E22">
        <w:rPr>
          <w:highlight w:val="white"/>
        </w:rPr>
        <w:t>о</w:t>
      </w:r>
      <w:r w:rsidRPr="00AF7E22">
        <w:rPr>
          <w:highlight w:val="white"/>
        </w:rPr>
        <w:t>вень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тревожности клиента.</w:t>
      </w:r>
    </w:p>
    <w:p w:rsidR="00E01BEE" w:rsidRPr="00AF7E22" w:rsidRDefault="00E01BEE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Негативные моменты дистанционного консультирования: </w:t>
      </w:r>
    </w:p>
    <w:p w:rsidR="00E01BEE" w:rsidRPr="00AF7E22" w:rsidRDefault="00E01BEE" w:rsidP="00AF7E22">
      <w:pPr>
        <w:widowControl w:val="0"/>
        <w:rPr>
          <w:highlight w:val="white"/>
        </w:rPr>
      </w:pPr>
      <w:r w:rsidRPr="00AF7E22">
        <w:rPr>
          <w:highlight w:val="white"/>
        </w:rPr>
        <w:t>- психолог не видит клиента, или не находится с ним в непосредстве</w:t>
      </w:r>
      <w:r w:rsidRPr="00AF7E22">
        <w:rPr>
          <w:highlight w:val="white"/>
        </w:rPr>
        <w:t>н</w:t>
      </w:r>
      <w:r w:rsidRPr="00AF7E22">
        <w:rPr>
          <w:highlight w:val="white"/>
        </w:rPr>
        <w:t xml:space="preserve">ной близости, что мешает видеть эмоции клиента, степень их проявления; </w:t>
      </w:r>
    </w:p>
    <w:p w:rsidR="00E01BEE" w:rsidRPr="00AF7E22" w:rsidRDefault="00E01BEE" w:rsidP="00AF7E22">
      <w:pPr>
        <w:widowControl w:val="0"/>
        <w:rPr>
          <w:highlight w:val="white"/>
        </w:rPr>
      </w:pPr>
      <w:r w:rsidRPr="00AF7E22">
        <w:rPr>
          <w:highlight w:val="white"/>
        </w:rPr>
        <w:t>- отсутствие визуального контакта (за исключением консультации по скайпу) снижает скорость консультирования и скорость реакций консульта</w:t>
      </w:r>
      <w:r w:rsidRPr="00AF7E22">
        <w:rPr>
          <w:highlight w:val="white"/>
        </w:rPr>
        <w:t>н</w:t>
      </w:r>
      <w:r w:rsidRPr="00AF7E22">
        <w:rPr>
          <w:highlight w:val="white"/>
        </w:rPr>
        <w:t xml:space="preserve">та на эмоции клиента из-за текстового общения; </w:t>
      </w:r>
    </w:p>
    <w:p w:rsidR="00E01BEE" w:rsidRPr="00AF7E22" w:rsidRDefault="00E01BEE" w:rsidP="00AF7E22">
      <w:pPr>
        <w:widowControl w:val="0"/>
        <w:rPr>
          <w:highlight w:val="white"/>
        </w:rPr>
      </w:pPr>
      <w:r w:rsidRPr="00AF7E22">
        <w:rPr>
          <w:highlight w:val="white"/>
        </w:rPr>
        <w:t>- ограниченность психолога в выборе подходов и методиках работы с клиентом</w:t>
      </w:r>
      <w:r w:rsidR="009C09B7" w:rsidRPr="00AF7E22">
        <w:rPr>
          <w:highlight w:val="white"/>
        </w:rPr>
        <w:t xml:space="preserve"> [</w:t>
      </w:r>
      <w:r w:rsidR="00AF7E22" w:rsidRPr="00AF7E22">
        <w:rPr>
          <w:highlight w:val="white"/>
        </w:rPr>
        <w:t>3</w:t>
      </w:r>
      <w:r w:rsidR="009C09B7" w:rsidRPr="00AF7E22">
        <w:rPr>
          <w:highlight w:val="white"/>
        </w:rPr>
        <w:t>]</w:t>
      </w:r>
      <w:r w:rsidRPr="00AF7E22">
        <w:rPr>
          <w:highlight w:val="white"/>
        </w:rPr>
        <w:t>.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Основные задачи </w:t>
      </w:r>
      <w:r w:rsidR="007E1BE1" w:rsidRPr="00AF7E22">
        <w:rPr>
          <w:highlight w:val="white"/>
        </w:rPr>
        <w:t>дистанционного консультирования</w:t>
      </w:r>
      <w:r w:rsidRPr="00AF7E22">
        <w:rPr>
          <w:highlight w:val="white"/>
        </w:rPr>
        <w:t xml:space="preserve">: 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1) Помогать человеку выбирать и действовать так,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 xml:space="preserve">как он хочет; 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2) Развивать у личности новые навыки саморегуляции,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 xml:space="preserve">преодоления трудностей; 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3) Акцент на ответственность клиента, то есть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индивид способен на с</w:t>
      </w:r>
      <w:r w:rsidRPr="00AF7E22">
        <w:rPr>
          <w:highlight w:val="white"/>
        </w:rPr>
        <w:t>а</w:t>
      </w:r>
      <w:r w:rsidRPr="00AF7E22">
        <w:rPr>
          <w:highlight w:val="white"/>
        </w:rPr>
        <w:lastRenderedPageBreak/>
        <w:t>мостоятельные решения в определенных ситу</w:t>
      </w:r>
      <w:r w:rsidRPr="00AF7E22">
        <w:rPr>
          <w:highlight w:val="white"/>
        </w:rPr>
        <w:t>а</w:t>
      </w:r>
      <w:r w:rsidRPr="00AF7E22">
        <w:rPr>
          <w:highlight w:val="white"/>
        </w:rPr>
        <w:t xml:space="preserve">циях; 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4)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 xml:space="preserve">Взаимодействие психолога и клиента путем беседы; 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5) Дать возможность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клиенту рассказать о своих психопроблемах, внутренних переживаниях, для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 xml:space="preserve">оказания психопомощи; 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6) Информировать клиента о возможности выдачи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справок по интер</w:t>
      </w:r>
      <w:r w:rsidRPr="00AF7E22">
        <w:rPr>
          <w:highlight w:val="white"/>
        </w:rPr>
        <w:t>е</w:t>
      </w:r>
      <w:r w:rsidRPr="00AF7E22">
        <w:rPr>
          <w:highlight w:val="white"/>
        </w:rPr>
        <w:t xml:space="preserve">сующей проблеме, которые могут быть необходимы; 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7)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 xml:space="preserve">Ведение необходимой служебной документации; 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8) Обучение, саморазвитие,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повыше</w:t>
      </w:r>
      <w:r w:rsidR="007E1BE1" w:rsidRPr="00AF7E22">
        <w:rPr>
          <w:highlight w:val="white"/>
        </w:rPr>
        <w:t>ние профквалификации психолога;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9) Выслушивание клиента с целью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расширения его представления о с</w:t>
      </w:r>
      <w:r w:rsidRPr="00AF7E22">
        <w:rPr>
          <w:highlight w:val="white"/>
        </w:rPr>
        <w:t>е</w:t>
      </w:r>
      <w:r w:rsidRPr="00AF7E22">
        <w:rPr>
          <w:highlight w:val="white"/>
        </w:rPr>
        <w:t xml:space="preserve">бе и ситуации; 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10) Проделанная работа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психолога должна улучшить и облегчить пс</w:t>
      </w:r>
      <w:r w:rsidRPr="00AF7E22">
        <w:rPr>
          <w:highlight w:val="white"/>
        </w:rPr>
        <w:t>и</w:t>
      </w:r>
      <w:r w:rsidRPr="00AF7E22">
        <w:rPr>
          <w:highlight w:val="white"/>
        </w:rPr>
        <w:t>хоэмоциональное состояние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 xml:space="preserve">клиента; </w:t>
      </w:r>
    </w:p>
    <w:p w:rsidR="007E1BE1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11) Принятие клиентом ответственн</w:t>
      </w:r>
      <w:r w:rsidRPr="00AF7E22">
        <w:rPr>
          <w:highlight w:val="white"/>
        </w:rPr>
        <w:t>о</w:t>
      </w:r>
      <w:r w:rsidRPr="00AF7E22">
        <w:rPr>
          <w:highlight w:val="white"/>
        </w:rPr>
        <w:t xml:space="preserve">сти за происходящее с ним; 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12)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Помощь психолога в определении того, что именно и как можно изменить в</w:t>
      </w:r>
      <w:r w:rsidR="007E1BE1" w:rsidRPr="00AF7E22">
        <w:rPr>
          <w:highlight w:val="white"/>
        </w:rPr>
        <w:t xml:space="preserve"> </w:t>
      </w:r>
      <w:r w:rsidRPr="00AF7E22">
        <w:rPr>
          <w:highlight w:val="white"/>
        </w:rPr>
        <w:t>ситуации</w:t>
      </w:r>
      <w:r w:rsidR="009C09B7" w:rsidRPr="00AF7E22">
        <w:rPr>
          <w:highlight w:val="white"/>
        </w:rPr>
        <w:t xml:space="preserve"> [</w:t>
      </w:r>
      <w:r w:rsidR="00AF7E22" w:rsidRPr="00AF7E22">
        <w:rPr>
          <w:highlight w:val="white"/>
        </w:rPr>
        <w:t>3</w:t>
      </w:r>
      <w:r w:rsidR="009C09B7" w:rsidRPr="00AF7E22">
        <w:rPr>
          <w:highlight w:val="white"/>
        </w:rPr>
        <w:t>]</w:t>
      </w:r>
      <w:r w:rsidRPr="00AF7E22">
        <w:rPr>
          <w:highlight w:val="white"/>
        </w:rPr>
        <w:t>.</w:t>
      </w:r>
    </w:p>
    <w:p w:rsidR="00973764" w:rsidRPr="00AF7E22" w:rsidRDefault="00973764" w:rsidP="00AF7E22">
      <w:pPr>
        <w:widowControl w:val="0"/>
        <w:rPr>
          <w:highlight w:val="white"/>
        </w:rPr>
      </w:pPr>
      <w:r w:rsidRPr="00AF7E22">
        <w:rPr>
          <w:highlight w:val="white"/>
        </w:rPr>
        <w:t>В качестве важнейшей задачи консультанта можно выделить необх</w:t>
      </w:r>
      <w:r w:rsidRPr="00AF7E22">
        <w:rPr>
          <w:highlight w:val="white"/>
        </w:rPr>
        <w:t>о</w:t>
      </w:r>
      <w:r w:rsidRPr="00AF7E22">
        <w:rPr>
          <w:highlight w:val="white"/>
        </w:rPr>
        <w:t>димость в оказании помощи клиенту для того, чтобы он мог осознать в пе</w:t>
      </w:r>
      <w:r w:rsidRPr="00AF7E22">
        <w:rPr>
          <w:highlight w:val="white"/>
        </w:rPr>
        <w:t>р</w:t>
      </w:r>
      <w:r w:rsidRPr="00AF7E22">
        <w:rPr>
          <w:highlight w:val="white"/>
        </w:rPr>
        <w:t>вую очередь альтернативные возможности своего поведения. В результате человек должен стать более гибким и творческим. Таким образом, в качестве главной стратегии деятельности онлайн – консультанта может быть оказание помощи клиентам для того, чтобы они могли принять свое собственное р</w:t>
      </w:r>
      <w:r w:rsidRPr="00AF7E22">
        <w:rPr>
          <w:highlight w:val="white"/>
        </w:rPr>
        <w:t>е</w:t>
      </w:r>
      <w:r w:rsidRPr="00AF7E22">
        <w:rPr>
          <w:highlight w:val="white"/>
        </w:rPr>
        <w:t>шение.</w:t>
      </w:r>
    </w:p>
    <w:p w:rsidR="007E1BE1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t>В процессе онлайн – консультирования психолог-консультант орие</w:t>
      </w:r>
      <w:r w:rsidRPr="00AF7E22">
        <w:rPr>
          <w:highlight w:val="white"/>
        </w:rPr>
        <w:t>н</w:t>
      </w:r>
      <w:r w:rsidRPr="00AF7E22">
        <w:rPr>
          <w:highlight w:val="white"/>
        </w:rPr>
        <w:t>тируется на Этический кодекс и соблюдает определенные этические принц</w:t>
      </w:r>
      <w:r w:rsidRPr="00AF7E22">
        <w:rPr>
          <w:highlight w:val="white"/>
        </w:rPr>
        <w:t>и</w:t>
      </w:r>
      <w:r w:rsidRPr="00AF7E22">
        <w:rPr>
          <w:highlight w:val="white"/>
        </w:rPr>
        <w:t>пы, которые обеспечивают безопасность консультирования, его эффекти</w:t>
      </w:r>
      <w:r w:rsidRPr="00AF7E22">
        <w:rPr>
          <w:highlight w:val="white"/>
        </w:rPr>
        <w:t>в</w:t>
      </w:r>
      <w:r w:rsidRPr="00AF7E22">
        <w:rPr>
          <w:highlight w:val="white"/>
        </w:rPr>
        <w:t xml:space="preserve">ность и наиболее благоприятные последствия. </w:t>
      </w:r>
    </w:p>
    <w:p w:rsidR="007E1BE1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t>1. Принцип «Не навреди» – это гуманное отношение к человеку. Это самое первое, потому что независимо от того, насколько обширны зн</w:t>
      </w:r>
      <w:r w:rsidRPr="00AF7E22">
        <w:rPr>
          <w:highlight w:val="white"/>
        </w:rPr>
        <w:t>а</w:t>
      </w:r>
      <w:r w:rsidRPr="00AF7E22">
        <w:rPr>
          <w:highlight w:val="white"/>
        </w:rPr>
        <w:t>ния в области психологии, никогда не следует забывать о тонкости, тайне и уязв</w:t>
      </w:r>
      <w:r w:rsidRPr="00AF7E22">
        <w:rPr>
          <w:highlight w:val="white"/>
        </w:rPr>
        <w:t>и</w:t>
      </w:r>
      <w:r w:rsidRPr="00AF7E22">
        <w:rPr>
          <w:highlight w:val="white"/>
        </w:rPr>
        <w:t xml:space="preserve">мости каждого человека. </w:t>
      </w:r>
    </w:p>
    <w:p w:rsidR="007E1BE1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lastRenderedPageBreak/>
        <w:t>2. Принцип «Осторожность и терпение» относится к предыдущему и, является гарантией его реализации. Более того, невозможно точно опред</w:t>
      </w:r>
      <w:r w:rsidRPr="00AF7E22">
        <w:rPr>
          <w:highlight w:val="white"/>
        </w:rPr>
        <w:t>е</w:t>
      </w:r>
      <w:r w:rsidRPr="00AF7E22">
        <w:rPr>
          <w:highlight w:val="white"/>
        </w:rPr>
        <w:t>лить направление и скорость, с к</w:t>
      </w:r>
      <w:r w:rsidRPr="00AF7E22">
        <w:rPr>
          <w:highlight w:val="white"/>
        </w:rPr>
        <w:t>о</w:t>
      </w:r>
      <w:r w:rsidRPr="00AF7E22">
        <w:rPr>
          <w:highlight w:val="white"/>
        </w:rPr>
        <w:t xml:space="preserve">торой происходит процесс смены клиента. </w:t>
      </w:r>
    </w:p>
    <w:p w:rsidR="007E1BE1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t>3. Принцип «Честность и ответственность». Необходимо создать о</w:t>
      </w:r>
      <w:r w:rsidRPr="00AF7E22">
        <w:rPr>
          <w:highlight w:val="white"/>
        </w:rPr>
        <w:t>т</w:t>
      </w:r>
      <w:r w:rsidRPr="00AF7E22">
        <w:rPr>
          <w:highlight w:val="white"/>
        </w:rPr>
        <w:t>крытую и надежную ситуацию, которая способствует повышению осведо</w:t>
      </w:r>
      <w:r w:rsidRPr="00AF7E22">
        <w:rPr>
          <w:highlight w:val="white"/>
        </w:rPr>
        <w:t>м</w:t>
      </w:r>
      <w:r w:rsidRPr="00AF7E22">
        <w:rPr>
          <w:highlight w:val="white"/>
        </w:rPr>
        <w:t xml:space="preserve">ленности и ответственности клиента. </w:t>
      </w:r>
    </w:p>
    <w:p w:rsidR="007E1BE1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t>4. Принцип «Профессионализма и ко</w:t>
      </w:r>
      <w:r w:rsidRPr="00AF7E22">
        <w:rPr>
          <w:highlight w:val="white"/>
        </w:rPr>
        <w:t>н</w:t>
      </w:r>
      <w:r w:rsidRPr="00AF7E22">
        <w:rPr>
          <w:highlight w:val="white"/>
        </w:rPr>
        <w:t>фиденциальности» обеспечивает безопасность клиента и укрепляет его уверенность в себе и в своих силах.</w:t>
      </w:r>
    </w:p>
    <w:p w:rsidR="007E1BE1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t>5. Доброжелательное и безоценочное отношение к клиенту. Принцип предусматривает ряд профессионального поведения, ориентирова</w:t>
      </w:r>
      <w:r w:rsidRPr="00AF7E22">
        <w:rPr>
          <w:highlight w:val="white"/>
        </w:rPr>
        <w:t>н</w:t>
      </w:r>
      <w:r w:rsidRPr="00AF7E22">
        <w:rPr>
          <w:highlight w:val="white"/>
        </w:rPr>
        <w:t>ного на то, чтобы клиент чувствовал себя спокойно и комфортно. Консультант вн</w:t>
      </w:r>
      <w:r w:rsidRPr="00AF7E22">
        <w:rPr>
          <w:highlight w:val="white"/>
        </w:rPr>
        <w:t>и</w:t>
      </w:r>
      <w:r w:rsidRPr="00AF7E22">
        <w:rPr>
          <w:highlight w:val="white"/>
        </w:rPr>
        <w:t xml:space="preserve">мательно слушает клиента, пытается понять и принять его, а также оказывает психоподдержку. </w:t>
      </w:r>
    </w:p>
    <w:p w:rsidR="007E1BE1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t>6. Ориентация психолога на нормы и ценности клиента, а не на соц</w:t>
      </w:r>
      <w:r w:rsidRPr="00AF7E22">
        <w:rPr>
          <w:highlight w:val="white"/>
        </w:rPr>
        <w:t>и</w:t>
      </w:r>
      <w:r w:rsidRPr="00AF7E22">
        <w:rPr>
          <w:highlight w:val="white"/>
        </w:rPr>
        <w:t>ально принятые нормы и правила, которые позволяют клиенту быть искре</w:t>
      </w:r>
      <w:r w:rsidRPr="00AF7E22">
        <w:rPr>
          <w:highlight w:val="white"/>
        </w:rPr>
        <w:t>н</w:t>
      </w:r>
      <w:r w:rsidRPr="00AF7E22">
        <w:rPr>
          <w:highlight w:val="white"/>
        </w:rPr>
        <w:t xml:space="preserve">ним и открытым. Отношение между принятием ценностей клиента и его уважением является не только возможностью выразить поддержку клиента, но также позволяет влиять на эти ценности в будущем, если рассматривать их как препятствие для жизни человека в процессе консультирования. </w:t>
      </w:r>
    </w:p>
    <w:p w:rsidR="007E1BE1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t>7. Запрет давать советы. Несмотря на свой профессиональный опыт и свои знания, психолог не может дать гарантированный совет, в особенности и потому, что жизнь и контекст его клиента уникальна и непредсказуема, а клиент - самый важный эксперт в своей жизни. Консультирование также о</w:t>
      </w:r>
      <w:r w:rsidRPr="00AF7E22">
        <w:rPr>
          <w:highlight w:val="white"/>
        </w:rPr>
        <w:t>з</w:t>
      </w:r>
      <w:r w:rsidRPr="00AF7E22">
        <w:rPr>
          <w:highlight w:val="white"/>
        </w:rPr>
        <w:t xml:space="preserve">начает принятие на себя ответственности, которая не способствует развитию личности клиента. </w:t>
      </w:r>
    </w:p>
    <w:p w:rsidR="00E01BEE" w:rsidRPr="00AF7E22" w:rsidRDefault="007E1BE1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8. Анонимность </w:t>
      </w:r>
      <w:r w:rsidR="00E01BEE" w:rsidRPr="00AF7E22">
        <w:rPr>
          <w:highlight w:val="white"/>
        </w:rPr>
        <w:t>–</w:t>
      </w:r>
      <w:r w:rsidRPr="00AF7E22">
        <w:rPr>
          <w:highlight w:val="white"/>
        </w:rPr>
        <w:t xml:space="preserve"> никакая информация, которую клиент предоставляет психологу, не может быть передана организациям и другим лицам, включая родственников или друзей, без его согласия. В то же время существуют и</w:t>
      </w:r>
      <w:r w:rsidRPr="00AF7E22">
        <w:rPr>
          <w:highlight w:val="white"/>
        </w:rPr>
        <w:t>с</w:t>
      </w:r>
      <w:r w:rsidRPr="00AF7E22">
        <w:rPr>
          <w:highlight w:val="white"/>
        </w:rPr>
        <w:t>ключения (о которых психолог должен предупредить клиента заранее), кот</w:t>
      </w:r>
      <w:r w:rsidRPr="00AF7E22">
        <w:rPr>
          <w:highlight w:val="white"/>
        </w:rPr>
        <w:t>о</w:t>
      </w:r>
      <w:r w:rsidRPr="00AF7E22">
        <w:rPr>
          <w:highlight w:val="white"/>
        </w:rPr>
        <w:t xml:space="preserve">рые прямо указаны в законе страны, в соответствии с законами, по которым </w:t>
      </w:r>
      <w:r w:rsidRPr="00AF7E22">
        <w:rPr>
          <w:highlight w:val="white"/>
        </w:rPr>
        <w:lastRenderedPageBreak/>
        <w:t>осуществляется проф</w:t>
      </w:r>
      <w:r w:rsidR="00E01BEE" w:rsidRPr="00AF7E22">
        <w:rPr>
          <w:highlight w:val="white"/>
        </w:rPr>
        <w:t xml:space="preserve">ессиональная </w:t>
      </w:r>
      <w:r w:rsidRPr="00AF7E22">
        <w:rPr>
          <w:highlight w:val="white"/>
        </w:rPr>
        <w:t xml:space="preserve">деятельность психолога. </w:t>
      </w:r>
    </w:p>
    <w:p w:rsidR="00E01BEE" w:rsidRPr="00AF7E22" w:rsidRDefault="00E01BEE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9. </w:t>
      </w:r>
      <w:r w:rsidR="007E1BE1" w:rsidRPr="00AF7E22">
        <w:rPr>
          <w:highlight w:val="white"/>
        </w:rPr>
        <w:t>Разграничение личных и профессиональных отношений – это фу</w:t>
      </w:r>
      <w:r w:rsidR="007E1BE1" w:rsidRPr="00AF7E22">
        <w:rPr>
          <w:highlight w:val="white"/>
        </w:rPr>
        <w:t>н</w:t>
      </w:r>
      <w:r w:rsidR="007E1BE1" w:rsidRPr="00AF7E22">
        <w:rPr>
          <w:highlight w:val="white"/>
        </w:rPr>
        <w:t>даментальное требование к психологу-консультанту, связанно</w:t>
      </w:r>
      <w:r w:rsidRPr="00AF7E22">
        <w:rPr>
          <w:highlight w:val="white"/>
        </w:rPr>
        <w:t>е</w:t>
      </w:r>
      <w:r w:rsidR="007E1BE1" w:rsidRPr="00AF7E22">
        <w:rPr>
          <w:highlight w:val="white"/>
        </w:rPr>
        <w:t xml:space="preserve"> с рядом пс</w:t>
      </w:r>
      <w:r w:rsidR="007E1BE1" w:rsidRPr="00AF7E22">
        <w:rPr>
          <w:highlight w:val="white"/>
        </w:rPr>
        <w:t>и</w:t>
      </w:r>
      <w:r w:rsidR="007E1BE1" w:rsidRPr="00AF7E22">
        <w:rPr>
          <w:highlight w:val="white"/>
        </w:rPr>
        <w:t>хологических явлений, которые влияют как на процесс психо</w:t>
      </w:r>
      <w:r w:rsidRPr="00AF7E22">
        <w:rPr>
          <w:highlight w:val="white"/>
        </w:rPr>
        <w:t xml:space="preserve">логической </w:t>
      </w:r>
      <w:r w:rsidR="007E1BE1" w:rsidRPr="00AF7E22">
        <w:rPr>
          <w:highlight w:val="white"/>
        </w:rPr>
        <w:t>п</w:t>
      </w:r>
      <w:r w:rsidR="007E1BE1" w:rsidRPr="00AF7E22">
        <w:rPr>
          <w:highlight w:val="white"/>
        </w:rPr>
        <w:t>о</w:t>
      </w:r>
      <w:r w:rsidR="007E1BE1" w:rsidRPr="00AF7E22">
        <w:rPr>
          <w:highlight w:val="white"/>
        </w:rPr>
        <w:t xml:space="preserve">мощи, так и на клиента, поскольку личные потребности и желания психолога являются эффективной реализацией </w:t>
      </w:r>
      <w:r w:rsidRPr="00AF7E22">
        <w:rPr>
          <w:highlight w:val="white"/>
        </w:rPr>
        <w:t>консультирования</w:t>
      </w:r>
      <w:r w:rsidR="007E1BE1" w:rsidRPr="00AF7E22">
        <w:rPr>
          <w:highlight w:val="white"/>
        </w:rPr>
        <w:t>. Если такие или п</w:t>
      </w:r>
      <w:r w:rsidR="007E1BE1" w:rsidRPr="00AF7E22">
        <w:rPr>
          <w:highlight w:val="white"/>
        </w:rPr>
        <w:t>о</w:t>
      </w:r>
      <w:r w:rsidR="007E1BE1" w:rsidRPr="00AF7E22">
        <w:rPr>
          <w:highlight w:val="white"/>
        </w:rPr>
        <w:t>хожие отношения возникают, необходимо как можно скорее прервать ко</w:t>
      </w:r>
      <w:r w:rsidR="007E1BE1" w:rsidRPr="00AF7E22">
        <w:rPr>
          <w:highlight w:val="white"/>
        </w:rPr>
        <w:t>н</w:t>
      </w:r>
      <w:r w:rsidR="007E1BE1" w:rsidRPr="00AF7E22">
        <w:rPr>
          <w:highlight w:val="white"/>
        </w:rPr>
        <w:t>сультирование и направить клиента к другому спе</w:t>
      </w:r>
      <w:r w:rsidRPr="00AF7E22">
        <w:rPr>
          <w:highlight w:val="white"/>
        </w:rPr>
        <w:t>циалисту [</w:t>
      </w:r>
      <w:r w:rsidR="00AF7E22" w:rsidRPr="00AF7E22">
        <w:rPr>
          <w:highlight w:val="white"/>
        </w:rPr>
        <w:t>21</w:t>
      </w:r>
      <w:r w:rsidRPr="00AF7E22">
        <w:rPr>
          <w:highlight w:val="white"/>
        </w:rPr>
        <w:t>].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Реализация принципов в</w:t>
      </w:r>
      <w:r w:rsidR="00E01BEE" w:rsidRPr="00AF7E22">
        <w:rPr>
          <w:highlight w:val="white"/>
        </w:rPr>
        <w:t>озможна при следующих условиях</w:t>
      </w:r>
      <w:r w:rsidRPr="00AF7E22">
        <w:rPr>
          <w:highlight w:val="white"/>
        </w:rPr>
        <w:t>:</w:t>
      </w:r>
    </w:p>
    <w:p w:rsidR="00E01BEE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1</w:t>
      </w:r>
      <w:r w:rsidR="00E01BEE" w:rsidRPr="00AF7E22">
        <w:rPr>
          <w:highlight w:val="white"/>
        </w:rPr>
        <w:t>.</w:t>
      </w:r>
      <w:r w:rsidRPr="00AF7E22">
        <w:rPr>
          <w:highlight w:val="white"/>
        </w:rPr>
        <w:t xml:space="preserve"> </w:t>
      </w:r>
      <w:r w:rsidR="00E01BEE" w:rsidRPr="00AF7E22">
        <w:rPr>
          <w:highlight w:val="white"/>
        </w:rPr>
        <w:t>К</w:t>
      </w:r>
      <w:r w:rsidRPr="00AF7E22">
        <w:rPr>
          <w:highlight w:val="white"/>
        </w:rPr>
        <w:t>лиент, обращающийся к психологу должен: иметь реальную псих</w:t>
      </w:r>
      <w:r w:rsidRPr="00AF7E22">
        <w:rPr>
          <w:highlight w:val="white"/>
        </w:rPr>
        <w:t>о</w:t>
      </w:r>
      <w:r w:rsidR="00E01BEE" w:rsidRPr="00AF7E22">
        <w:rPr>
          <w:highlight w:val="white"/>
        </w:rPr>
        <w:t xml:space="preserve">логическую </w:t>
      </w:r>
      <w:r w:rsidRPr="00AF7E22">
        <w:rPr>
          <w:highlight w:val="white"/>
        </w:rPr>
        <w:t>проблему, осознаваемое желание решить проблему; точно с</w:t>
      </w:r>
      <w:r w:rsidRPr="00AF7E22">
        <w:rPr>
          <w:highlight w:val="white"/>
        </w:rPr>
        <w:t>о</w:t>
      </w:r>
      <w:r w:rsidRPr="00AF7E22">
        <w:rPr>
          <w:highlight w:val="white"/>
        </w:rPr>
        <w:t>блюдать</w:t>
      </w:r>
      <w:r w:rsidR="00E01BEE" w:rsidRPr="00AF7E22">
        <w:rPr>
          <w:highlight w:val="white"/>
        </w:rPr>
        <w:t xml:space="preserve"> </w:t>
      </w:r>
      <w:r w:rsidRPr="00AF7E22">
        <w:rPr>
          <w:highlight w:val="white"/>
        </w:rPr>
        <w:t>предоставленные психологом рекомендации.</w:t>
      </w:r>
      <w:r w:rsidR="00E01BEE" w:rsidRPr="00AF7E22">
        <w:rPr>
          <w:highlight w:val="white"/>
        </w:rPr>
        <w:t xml:space="preserve"> </w:t>
      </w:r>
    </w:p>
    <w:p w:rsidR="00E01BEE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2</w:t>
      </w:r>
      <w:r w:rsidR="00E01BEE" w:rsidRPr="00AF7E22">
        <w:rPr>
          <w:highlight w:val="white"/>
        </w:rPr>
        <w:t>.</w:t>
      </w:r>
      <w:r w:rsidRPr="00AF7E22">
        <w:rPr>
          <w:highlight w:val="white"/>
        </w:rPr>
        <w:t xml:space="preserve"> </w:t>
      </w:r>
      <w:r w:rsidR="00E01BEE" w:rsidRPr="00AF7E22">
        <w:rPr>
          <w:highlight w:val="white"/>
        </w:rPr>
        <w:t>П</w:t>
      </w:r>
      <w:r w:rsidRPr="00AF7E22">
        <w:rPr>
          <w:highlight w:val="white"/>
        </w:rPr>
        <w:t>сихолог должен: иметь опыт</w:t>
      </w:r>
      <w:r w:rsidR="00E01BEE" w:rsidRPr="00AF7E22">
        <w:rPr>
          <w:highlight w:val="white"/>
        </w:rPr>
        <w:t xml:space="preserve"> психологического консультирования </w:t>
      </w:r>
      <w:r w:rsidRPr="00AF7E22">
        <w:rPr>
          <w:highlight w:val="white"/>
        </w:rPr>
        <w:t>и соответствующую профподготовку</w:t>
      </w:r>
      <w:r w:rsidR="00E01BEE" w:rsidRPr="00AF7E22">
        <w:rPr>
          <w:highlight w:val="white"/>
        </w:rPr>
        <w:t>.</w:t>
      </w:r>
    </w:p>
    <w:p w:rsidR="00E01BEE" w:rsidRPr="00AF7E22" w:rsidRDefault="00E01BEE" w:rsidP="00AF7E22">
      <w:pPr>
        <w:widowControl w:val="0"/>
        <w:rPr>
          <w:highlight w:val="white"/>
        </w:rPr>
      </w:pPr>
      <w:r w:rsidRPr="00AF7E22">
        <w:rPr>
          <w:highlight w:val="white"/>
        </w:rPr>
        <w:t>3. З</w:t>
      </w:r>
      <w:r w:rsidR="00770ED2" w:rsidRPr="00AF7E22">
        <w:rPr>
          <w:highlight w:val="white"/>
        </w:rPr>
        <w:t xml:space="preserve">атраты времени на </w:t>
      </w:r>
      <w:r w:rsidRPr="00AF7E22">
        <w:rPr>
          <w:highlight w:val="white"/>
        </w:rPr>
        <w:t xml:space="preserve">консультирование </w:t>
      </w:r>
      <w:r w:rsidR="00770ED2" w:rsidRPr="00AF7E22">
        <w:rPr>
          <w:highlight w:val="white"/>
        </w:rPr>
        <w:t>должны</w:t>
      </w:r>
      <w:r w:rsidRPr="00AF7E22">
        <w:rPr>
          <w:highlight w:val="white"/>
        </w:rPr>
        <w:t xml:space="preserve"> </w:t>
      </w:r>
      <w:r w:rsidR="00770ED2" w:rsidRPr="00AF7E22">
        <w:rPr>
          <w:highlight w:val="white"/>
        </w:rPr>
        <w:t>быть достаточными для понимания и поиска оптимального решения</w:t>
      </w:r>
      <w:r w:rsidRPr="00AF7E22">
        <w:rPr>
          <w:highlight w:val="white"/>
        </w:rPr>
        <w:t xml:space="preserve"> </w:t>
      </w:r>
      <w:r w:rsidR="00770ED2" w:rsidRPr="00AF7E22">
        <w:rPr>
          <w:highlight w:val="white"/>
        </w:rPr>
        <w:t>проблемы</w:t>
      </w:r>
      <w:r w:rsidRPr="00AF7E22">
        <w:rPr>
          <w:highlight w:val="white"/>
        </w:rPr>
        <w:t xml:space="preserve"> клиента.</w:t>
      </w:r>
    </w:p>
    <w:p w:rsidR="00770ED2" w:rsidRPr="00AF7E22" w:rsidRDefault="00770ED2" w:rsidP="00AF7E22">
      <w:pPr>
        <w:widowControl w:val="0"/>
        <w:rPr>
          <w:highlight w:val="white"/>
        </w:rPr>
      </w:pPr>
      <w:r w:rsidRPr="00AF7E22">
        <w:rPr>
          <w:highlight w:val="white"/>
        </w:rPr>
        <w:t>4</w:t>
      </w:r>
      <w:r w:rsidR="00E01BEE" w:rsidRPr="00AF7E22">
        <w:rPr>
          <w:highlight w:val="white"/>
        </w:rPr>
        <w:t>.</w:t>
      </w:r>
      <w:r w:rsidRPr="00AF7E22">
        <w:rPr>
          <w:highlight w:val="white"/>
        </w:rPr>
        <w:t xml:space="preserve"> </w:t>
      </w:r>
      <w:r w:rsidR="00E01BEE" w:rsidRPr="00AF7E22">
        <w:rPr>
          <w:highlight w:val="white"/>
        </w:rPr>
        <w:t>Д</w:t>
      </w:r>
      <w:r w:rsidRPr="00AF7E22">
        <w:rPr>
          <w:highlight w:val="white"/>
        </w:rPr>
        <w:t>олжна быть создана благоприятная атмосфера и</w:t>
      </w:r>
      <w:r w:rsidR="00E01BEE" w:rsidRPr="00AF7E22">
        <w:rPr>
          <w:highlight w:val="white"/>
        </w:rPr>
        <w:t xml:space="preserve"> </w:t>
      </w:r>
      <w:r w:rsidRPr="00AF7E22">
        <w:rPr>
          <w:highlight w:val="white"/>
        </w:rPr>
        <w:t>психо</w:t>
      </w:r>
      <w:r w:rsidR="00E01BEE" w:rsidRPr="00AF7E22">
        <w:rPr>
          <w:highlight w:val="white"/>
        </w:rPr>
        <w:t xml:space="preserve">логический </w:t>
      </w:r>
      <w:r w:rsidRPr="00AF7E22">
        <w:rPr>
          <w:highlight w:val="white"/>
        </w:rPr>
        <w:t>кли</w:t>
      </w:r>
      <w:r w:rsidR="00E01BEE" w:rsidRPr="00AF7E22">
        <w:rPr>
          <w:highlight w:val="white"/>
        </w:rPr>
        <w:t>мат на консультировании [</w:t>
      </w:r>
      <w:r w:rsidR="00AF7E22" w:rsidRPr="00AF7E22">
        <w:rPr>
          <w:highlight w:val="white"/>
        </w:rPr>
        <w:t>3</w:t>
      </w:r>
      <w:r w:rsidR="00E01BEE" w:rsidRPr="00AF7E22">
        <w:rPr>
          <w:highlight w:val="white"/>
        </w:rPr>
        <w:t>]</w:t>
      </w:r>
      <w:r w:rsidRPr="00AF7E22">
        <w:rPr>
          <w:highlight w:val="white"/>
        </w:rPr>
        <w:t>.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Рассмотрим возможные этические дилеммы и сложные ситуации, сп</w:t>
      </w:r>
      <w:r w:rsidRPr="00AF7E22">
        <w:rPr>
          <w:highlight w:val="white"/>
        </w:rPr>
        <w:t>е</w:t>
      </w:r>
      <w:r w:rsidRPr="00AF7E22">
        <w:rPr>
          <w:highlight w:val="white"/>
        </w:rPr>
        <w:t xml:space="preserve">цифичные для онлайн – консультирования, а также их меры профилактики и варианты решения. </w:t>
      </w:r>
    </w:p>
    <w:p w:rsidR="00280545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1. Определение степени пригодности формата. Консультирующий сп</w:t>
      </w:r>
      <w:r w:rsidRPr="00AF7E22">
        <w:rPr>
          <w:highlight w:val="white"/>
        </w:rPr>
        <w:t>е</w:t>
      </w:r>
      <w:r w:rsidRPr="00AF7E22">
        <w:rPr>
          <w:highlight w:val="white"/>
        </w:rPr>
        <w:t>циалист рано или поздно сталкивается с нео</w:t>
      </w:r>
      <w:r w:rsidRPr="00AF7E22">
        <w:rPr>
          <w:highlight w:val="white"/>
        </w:rPr>
        <w:t>б</w:t>
      </w:r>
      <w:r w:rsidRPr="00AF7E22">
        <w:rPr>
          <w:highlight w:val="white"/>
        </w:rPr>
        <w:t>ходимостью определить меру пригодности данного формата работы для разных категорий обращений и типов клиентов. Будет ли полезна клиенту или п</w:t>
      </w:r>
      <w:r w:rsidRPr="00AF7E22">
        <w:rPr>
          <w:highlight w:val="white"/>
        </w:rPr>
        <w:t>а</w:t>
      </w:r>
      <w:r w:rsidRPr="00AF7E22">
        <w:rPr>
          <w:highlight w:val="white"/>
        </w:rPr>
        <w:t>циенту помощь в режиме видео-встреч? Этот вопрос может проявиться уже в момент записи на пр</w:t>
      </w:r>
      <w:r w:rsidRPr="00AF7E22">
        <w:rPr>
          <w:highlight w:val="white"/>
        </w:rPr>
        <w:t>и</w:t>
      </w:r>
      <w:r w:rsidRPr="00AF7E22">
        <w:rPr>
          <w:highlight w:val="white"/>
        </w:rPr>
        <w:t xml:space="preserve">ем. 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К неочевидным категориям относят детей и пожилых людей; лиц, имеющих некоторые заболевания ментальной сферы. Уже в процессе работы этот же вопрос возникает в случаях, когда на начальном этапе не удалось оценить состояние клиента или при ухудшении состояния клиента относ</w:t>
      </w:r>
      <w:r w:rsidRPr="00AF7E22">
        <w:rPr>
          <w:highlight w:val="white"/>
        </w:rPr>
        <w:t>и</w:t>
      </w:r>
      <w:r w:rsidRPr="00AF7E22">
        <w:rPr>
          <w:highlight w:val="white"/>
        </w:rPr>
        <w:lastRenderedPageBreak/>
        <w:t xml:space="preserve">тельно начала консультирования с возникшим риском для жизни и здоровья. 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В.Ю. Меньшиков описывает этическую дилемму, стоящую перед сп</w:t>
      </w:r>
      <w:r w:rsidRPr="00AF7E22">
        <w:rPr>
          <w:highlight w:val="white"/>
        </w:rPr>
        <w:t>е</w:t>
      </w:r>
      <w:r w:rsidRPr="00AF7E22">
        <w:rPr>
          <w:highlight w:val="white"/>
        </w:rPr>
        <w:t>циалистом: что будет хуже для клиента – помощь, которая может быть ок</w:t>
      </w:r>
      <w:r w:rsidRPr="00AF7E22">
        <w:rPr>
          <w:highlight w:val="white"/>
        </w:rPr>
        <w:t>а</w:t>
      </w:r>
      <w:r w:rsidRPr="00AF7E22">
        <w:rPr>
          <w:highlight w:val="white"/>
        </w:rPr>
        <w:t>зана недостаточно качественно (когда у специалиста нет возможности по</w:t>
      </w:r>
      <w:r w:rsidRPr="00AF7E22">
        <w:rPr>
          <w:highlight w:val="white"/>
        </w:rPr>
        <w:t>л</w:t>
      </w:r>
      <w:r w:rsidRPr="00AF7E22">
        <w:rPr>
          <w:highlight w:val="white"/>
        </w:rPr>
        <w:t>ноценно оценить психический и эмоциональный статус клиента, а следов</w:t>
      </w:r>
      <w:r w:rsidRPr="00AF7E22">
        <w:rPr>
          <w:highlight w:val="white"/>
        </w:rPr>
        <w:t>а</w:t>
      </w:r>
      <w:r w:rsidRPr="00AF7E22">
        <w:rPr>
          <w:highlight w:val="white"/>
        </w:rPr>
        <w:t>тельно дать необходимые рекомендации) или ситуация неполучения помощи (если у клиента нет возможности оказаться на очном приеме в силу геогр</w:t>
      </w:r>
      <w:r w:rsidRPr="00AF7E22">
        <w:rPr>
          <w:highlight w:val="white"/>
        </w:rPr>
        <w:t>а</w:t>
      </w:r>
      <w:r w:rsidRPr="00AF7E22">
        <w:rPr>
          <w:highlight w:val="white"/>
        </w:rPr>
        <w:t>фических, эпидемиологических или иных причин). Консультанту необход</w:t>
      </w:r>
      <w:r w:rsidRPr="00AF7E22">
        <w:rPr>
          <w:highlight w:val="white"/>
        </w:rPr>
        <w:t>и</w:t>
      </w:r>
      <w:r w:rsidRPr="00AF7E22">
        <w:rPr>
          <w:highlight w:val="white"/>
        </w:rPr>
        <w:t>мо взвесить потенциальные риски и пользу для клиента в каждом из возмо</w:t>
      </w:r>
      <w:r w:rsidRPr="00AF7E22">
        <w:rPr>
          <w:highlight w:val="white"/>
        </w:rPr>
        <w:t>ж</w:t>
      </w:r>
      <w:r w:rsidRPr="00AF7E22">
        <w:rPr>
          <w:highlight w:val="white"/>
        </w:rPr>
        <w:t>ных вариантов. В случае предположений, что услуга может причинить вред и/или выходит за пределы компетентности специалиста, более этичными б</w:t>
      </w:r>
      <w:r w:rsidRPr="00AF7E22">
        <w:rPr>
          <w:highlight w:val="white"/>
        </w:rPr>
        <w:t>у</w:t>
      </w:r>
      <w:r w:rsidRPr="00AF7E22">
        <w:rPr>
          <w:highlight w:val="white"/>
        </w:rPr>
        <w:t>дут отказ в онлайн – консультации, прекращение работы, см</w:t>
      </w:r>
      <w:r w:rsidRPr="00AF7E22">
        <w:rPr>
          <w:highlight w:val="white"/>
        </w:rPr>
        <w:t>е</w:t>
      </w:r>
      <w:r w:rsidRPr="00AF7E22">
        <w:rPr>
          <w:highlight w:val="white"/>
        </w:rPr>
        <w:t>на формата или специалиста [</w:t>
      </w:r>
      <w:r w:rsidR="00AF7E22" w:rsidRPr="00AF7E22">
        <w:rPr>
          <w:highlight w:val="white"/>
        </w:rPr>
        <w:t>20</w:t>
      </w:r>
      <w:r w:rsidRPr="00AF7E22">
        <w:rPr>
          <w:highlight w:val="white"/>
        </w:rPr>
        <w:t>]. Для определения эффективности именно дистанционного формата работы консультанту необходимо иметь подходящие инстр</w:t>
      </w:r>
      <w:r w:rsidRPr="00AF7E22">
        <w:rPr>
          <w:highlight w:val="white"/>
        </w:rPr>
        <w:t>у</w:t>
      </w:r>
      <w:r w:rsidRPr="00AF7E22">
        <w:rPr>
          <w:highlight w:val="white"/>
        </w:rPr>
        <w:t xml:space="preserve">менты, например, опросники и анкеты. 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Для принятия решения полезно посмотреть на ситуацию, исходя из и</w:t>
      </w:r>
      <w:r w:rsidRPr="00AF7E22">
        <w:rPr>
          <w:highlight w:val="white"/>
        </w:rPr>
        <w:t>н</w:t>
      </w:r>
      <w:r w:rsidRPr="00AF7E22">
        <w:rPr>
          <w:highlight w:val="white"/>
        </w:rPr>
        <w:t>тересов сторон – как минимум, специалиста и кл</w:t>
      </w:r>
      <w:r w:rsidRPr="00AF7E22">
        <w:rPr>
          <w:highlight w:val="white"/>
        </w:rPr>
        <w:t>и</w:t>
      </w:r>
      <w:r w:rsidRPr="00AF7E22">
        <w:rPr>
          <w:highlight w:val="white"/>
        </w:rPr>
        <w:t>ента. В случае определения минимальной возрастной границы, с которой становится полезным участие детей в онлайн – формате, необходимо учитывать не только официальный возраст ребенка, но также совокупность личностных особенностей, комм</w:t>
      </w:r>
      <w:r w:rsidRPr="00AF7E22">
        <w:rPr>
          <w:highlight w:val="white"/>
        </w:rPr>
        <w:t>у</w:t>
      </w:r>
      <w:r w:rsidRPr="00AF7E22">
        <w:rPr>
          <w:highlight w:val="white"/>
        </w:rPr>
        <w:t>никативных навыков и уровня психического развития. В случае сомнений специалист и клиент могут договориться о пробном периоде, по итогам кот</w:t>
      </w:r>
      <w:r w:rsidRPr="00AF7E22">
        <w:rPr>
          <w:highlight w:val="white"/>
        </w:rPr>
        <w:t>о</w:t>
      </w:r>
      <w:r w:rsidRPr="00AF7E22">
        <w:rPr>
          <w:highlight w:val="white"/>
        </w:rPr>
        <w:t>рого может быть принято решение относительно продуктивности сотрудн</w:t>
      </w:r>
      <w:r w:rsidRPr="00AF7E22">
        <w:rPr>
          <w:highlight w:val="white"/>
        </w:rPr>
        <w:t>и</w:t>
      </w:r>
      <w:r w:rsidRPr="00AF7E22">
        <w:rPr>
          <w:highlight w:val="white"/>
        </w:rPr>
        <w:t xml:space="preserve">чества. Специалист может принимать итоговое решение самостоятельно или с опорой на мнение коллег, супервизора и клиента. 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В конкретном вопросе определения пригодности онлайн – формата можно опереться на перечень противопоказаний [</w:t>
      </w:r>
      <w:r w:rsidR="00AF7E22" w:rsidRPr="00AF7E22">
        <w:rPr>
          <w:highlight w:val="white"/>
        </w:rPr>
        <w:t>45</w:t>
      </w:r>
      <w:r w:rsidRPr="00AF7E22">
        <w:rPr>
          <w:highlight w:val="white"/>
        </w:rPr>
        <w:t xml:space="preserve">]: 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- актуальные суицидальные высказывания и построение планов;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суицидальные попытки в анамнезе; 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запланированное клиентом убийство; 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lastRenderedPageBreak/>
        <w:t xml:space="preserve">- опасные для жизни и здоровья клиента ситуации; 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состояние острого психоза; </w:t>
      </w:r>
    </w:p>
    <w:p w:rsidR="009C09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- состояние под влиянием алкоголя или наркотических веществ.</w:t>
      </w:r>
    </w:p>
    <w:p w:rsidR="001304CB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2. Консультирование в режиме онлайн и кризисные ситуации. В ряде зарубежных исследований [</w:t>
      </w:r>
      <w:r w:rsidR="00AF7E22" w:rsidRPr="00AF7E22">
        <w:rPr>
          <w:highlight w:val="white"/>
        </w:rPr>
        <w:t>41</w:t>
      </w:r>
      <w:r w:rsidRPr="00AF7E22">
        <w:rPr>
          <w:highlight w:val="white"/>
        </w:rPr>
        <w:t xml:space="preserve">; </w:t>
      </w:r>
      <w:r w:rsidR="00AF7E22" w:rsidRPr="00AF7E22">
        <w:rPr>
          <w:highlight w:val="white"/>
        </w:rPr>
        <w:t>42</w:t>
      </w:r>
      <w:r w:rsidRPr="00AF7E22">
        <w:rPr>
          <w:highlight w:val="white"/>
        </w:rPr>
        <w:t>] в качестве ключевых этических вопр</w:t>
      </w:r>
      <w:r w:rsidRPr="00AF7E22">
        <w:rPr>
          <w:highlight w:val="white"/>
        </w:rPr>
        <w:t>о</w:t>
      </w:r>
      <w:r w:rsidRPr="00AF7E22">
        <w:rPr>
          <w:highlight w:val="white"/>
        </w:rPr>
        <w:t>сов онлайн</w:t>
      </w:r>
      <w:r w:rsidR="001304CB" w:rsidRPr="00AF7E22">
        <w:rPr>
          <w:highlight w:val="white"/>
        </w:rPr>
        <w:t xml:space="preserve"> – </w:t>
      </w:r>
      <w:r w:rsidRPr="00AF7E22">
        <w:rPr>
          <w:highlight w:val="white"/>
        </w:rPr>
        <w:t>консультирования описываются сложности, возникающие при р</w:t>
      </w:r>
      <w:r w:rsidRPr="00AF7E22">
        <w:rPr>
          <w:highlight w:val="white"/>
        </w:rPr>
        <w:t>а</w:t>
      </w:r>
      <w:r w:rsidRPr="00AF7E22">
        <w:rPr>
          <w:highlight w:val="white"/>
        </w:rPr>
        <w:t>боте с кризисными ситуациями, в частности когда у клиента есть высокий риск суицидальных действий. В онлайн</w:t>
      </w:r>
      <w:r w:rsidR="001304CB" w:rsidRPr="00AF7E22">
        <w:rPr>
          <w:highlight w:val="white"/>
        </w:rPr>
        <w:t xml:space="preserve"> – </w:t>
      </w:r>
      <w:r w:rsidRPr="00AF7E22">
        <w:rPr>
          <w:highlight w:val="white"/>
        </w:rPr>
        <w:t>формате у специалиста существе</w:t>
      </w:r>
      <w:r w:rsidRPr="00AF7E22">
        <w:rPr>
          <w:highlight w:val="white"/>
        </w:rPr>
        <w:t>н</w:t>
      </w:r>
      <w:r w:rsidRPr="00AF7E22">
        <w:rPr>
          <w:highlight w:val="white"/>
        </w:rPr>
        <w:t>но меньше возможностей предпринять необходимые меры для сохран</w:t>
      </w:r>
      <w:r w:rsidRPr="00AF7E22">
        <w:rPr>
          <w:highlight w:val="white"/>
        </w:rPr>
        <w:t>е</w:t>
      </w:r>
      <w:r w:rsidRPr="00AF7E22">
        <w:rPr>
          <w:highlight w:val="white"/>
        </w:rPr>
        <w:t xml:space="preserve">ния жизни и здоровья клиента, особенно при нахождении в разных странах или регионах. Дополнительное значение имеют различия юридических норм и механизма работы экстренных служб в различных странах. </w:t>
      </w:r>
    </w:p>
    <w:p w:rsidR="001304CB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Специалисту необходим четкий алгоритм сопровождения кризисной ситуации для каждого конкретного клиента. Например, в ряде стран Севе</w:t>
      </w:r>
      <w:r w:rsidRPr="00AF7E22">
        <w:rPr>
          <w:highlight w:val="white"/>
        </w:rPr>
        <w:t>р</w:t>
      </w:r>
      <w:r w:rsidRPr="00AF7E22">
        <w:rPr>
          <w:highlight w:val="white"/>
        </w:rPr>
        <w:t>ной Америки до начала онлайн</w:t>
      </w:r>
      <w:r w:rsidR="001304CB" w:rsidRPr="00AF7E22">
        <w:rPr>
          <w:highlight w:val="white"/>
        </w:rPr>
        <w:t xml:space="preserve"> – </w:t>
      </w:r>
      <w:r w:rsidRPr="00AF7E22">
        <w:rPr>
          <w:highlight w:val="white"/>
        </w:rPr>
        <w:t>сессий клиент в обязательном порядке пр</w:t>
      </w:r>
      <w:r w:rsidRPr="00AF7E22">
        <w:rPr>
          <w:highlight w:val="white"/>
        </w:rPr>
        <w:t>е</w:t>
      </w:r>
      <w:r w:rsidRPr="00AF7E22">
        <w:rPr>
          <w:highlight w:val="white"/>
        </w:rPr>
        <w:t>доставляет контактные данные доверенного человека, к которому консул</w:t>
      </w:r>
      <w:r w:rsidRPr="00AF7E22">
        <w:rPr>
          <w:highlight w:val="white"/>
        </w:rPr>
        <w:t>ь</w:t>
      </w:r>
      <w:r w:rsidRPr="00AF7E22">
        <w:rPr>
          <w:highlight w:val="white"/>
        </w:rPr>
        <w:t>тант может обратиться, если случится кризисная ситуация [</w:t>
      </w:r>
      <w:r w:rsidR="00AF7E22" w:rsidRPr="00AF7E22">
        <w:rPr>
          <w:highlight w:val="white"/>
        </w:rPr>
        <w:t>43</w:t>
      </w:r>
      <w:r w:rsidRPr="00AF7E22">
        <w:rPr>
          <w:highlight w:val="white"/>
        </w:rPr>
        <w:t>]. В США и Канаде информация об алгоритме реагирования на угрозы нанесения вреда себе или другому человеку должна быть отражена в информированном с</w:t>
      </w:r>
      <w:r w:rsidRPr="00AF7E22">
        <w:rPr>
          <w:highlight w:val="white"/>
        </w:rPr>
        <w:t>о</w:t>
      </w:r>
      <w:r w:rsidRPr="00AF7E22">
        <w:rPr>
          <w:highlight w:val="white"/>
        </w:rPr>
        <w:t>гласии и обсуждена при первой встрече [</w:t>
      </w:r>
      <w:r w:rsidR="00AF7E22" w:rsidRPr="00AF7E22">
        <w:rPr>
          <w:highlight w:val="white"/>
        </w:rPr>
        <w:t>40</w:t>
      </w:r>
      <w:r w:rsidRPr="00AF7E22">
        <w:rPr>
          <w:highlight w:val="white"/>
        </w:rPr>
        <w:t>]. В случае возникновения суиц</w:t>
      </w:r>
      <w:r w:rsidRPr="00AF7E22">
        <w:rPr>
          <w:highlight w:val="white"/>
        </w:rPr>
        <w:t>и</w:t>
      </w:r>
      <w:r w:rsidRPr="00AF7E22">
        <w:rPr>
          <w:highlight w:val="white"/>
        </w:rPr>
        <w:t xml:space="preserve">дального риска алгоритм реагирования помогает специалисту обратиться за помощью к экстренным службам или к близкому человеку без опасности быть обвиненным в нарушении границ конфиденциальности или врачебной тайны. </w:t>
      </w:r>
    </w:p>
    <w:p w:rsidR="001304CB" w:rsidRPr="00AF7E22" w:rsidRDefault="001304CB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3. </w:t>
      </w:r>
      <w:r w:rsidR="009C09B7" w:rsidRPr="00AF7E22">
        <w:rPr>
          <w:highlight w:val="white"/>
        </w:rPr>
        <w:t>Сложности онлайн</w:t>
      </w:r>
      <w:r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>консультирования на территории разных стран. На стыке этических и юридических аспектов оказываются ситу</w:t>
      </w:r>
      <w:r w:rsidR="009C09B7" w:rsidRPr="00AF7E22">
        <w:rPr>
          <w:highlight w:val="white"/>
        </w:rPr>
        <w:t>а</w:t>
      </w:r>
      <w:r w:rsidR="009C09B7" w:rsidRPr="00AF7E22">
        <w:rPr>
          <w:highlight w:val="white"/>
        </w:rPr>
        <w:t>ции, когда при онлайн</w:t>
      </w:r>
      <w:r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 xml:space="preserve">консультировании клиент и психотерапевт могут находиться под разной юрисдикцией, а следовательно </w:t>
      </w:r>
      <w:r w:rsidRPr="00AF7E22">
        <w:rPr>
          <w:highlight w:val="white"/>
        </w:rPr>
        <w:t>–</w:t>
      </w:r>
      <w:r w:rsidR="009C09B7" w:rsidRPr="00AF7E22">
        <w:rPr>
          <w:highlight w:val="white"/>
        </w:rPr>
        <w:t xml:space="preserve"> не очевидно, чьи нормы и зак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>ны оказываются первичными. В разных странах существуют очень разные ста</w:t>
      </w:r>
      <w:r w:rsidR="009C09B7" w:rsidRPr="00AF7E22">
        <w:rPr>
          <w:highlight w:val="white"/>
        </w:rPr>
        <w:t>н</w:t>
      </w:r>
      <w:r w:rsidR="009C09B7" w:rsidRPr="00AF7E22">
        <w:rPr>
          <w:highlight w:val="white"/>
        </w:rPr>
        <w:t xml:space="preserve">дарты подготовки консультантов и оказания психологической помощи. </w:t>
      </w:r>
      <w:r w:rsidR="009C09B7" w:rsidRPr="00AF7E22">
        <w:rPr>
          <w:highlight w:val="white"/>
        </w:rPr>
        <w:lastRenderedPageBreak/>
        <w:t>Этот вопрос становится особенно актуальным в кризисных ситуациях. В ц</w:t>
      </w:r>
      <w:r w:rsidR="009C09B7" w:rsidRPr="00AF7E22">
        <w:rPr>
          <w:highlight w:val="white"/>
        </w:rPr>
        <w:t>е</w:t>
      </w:r>
      <w:r w:rsidR="009C09B7" w:rsidRPr="00AF7E22">
        <w:rPr>
          <w:highlight w:val="white"/>
        </w:rPr>
        <w:t>лом, общей рекомендацией может быть ознакомление с местными станда</w:t>
      </w:r>
      <w:r w:rsidR="009C09B7" w:rsidRPr="00AF7E22">
        <w:rPr>
          <w:highlight w:val="white"/>
        </w:rPr>
        <w:t>р</w:t>
      </w:r>
      <w:r w:rsidR="009C09B7" w:rsidRPr="00AF7E22">
        <w:rPr>
          <w:highlight w:val="white"/>
        </w:rPr>
        <w:t>тами и прави</w:t>
      </w:r>
      <w:r w:rsidRPr="00AF7E22">
        <w:rPr>
          <w:highlight w:val="white"/>
        </w:rPr>
        <w:t xml:space="preserve">лами, ведь </w:t>
      </w:r>
      <w:r w:rsidR="009C09B7" w:rsidRPr="00AF7E22">
        <w:rPr>
          <w:highlight w:val="white"/>
        </w:rPr>
        <w:t>незнание не освобождает от ответственности [</w:t>
      </w:r>
      <w:r w:rsidR="00AF7E22" w:rsidRPr="00AF7E22">
        <w:rPr>
          <w:highlight w:val="white"/>
        </w:rPr>
        <w:t>37</w:t>
      </w:r>
      <w:r w:rsidR="009C09B7" w:rsidRPr="00AF7E22">
        <w:rPr>
          <w:highlight w:val="white"/>
        </w:rPr>
        <w:t xml:space="preserve">]. </w:t>
      </w:r>
    </w:p>
    <w:p w:rsidR="001304CB" w:rsidRPr="00AF7E22" w:rsidRDefault="001304CB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4. </w:t>
      </w:r>
      <w:r w:rsidR="009C09B7" w:rsidRPr="00AF7E22">
        <w:rPr>
          <w:highlight w:val="white"/>
        </w:rPr>
        <w:t>Границы терапевтического контакта при онлайн</w:t>
      </w:r>
      <w:r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>консультиров</w:t>
      </w:r>
      <w:r w:rsidR="009C09B7" w:rsidRPr="00AF7E22">
        <w:rPr>
          <w:highlight w:val="white"/>
        </w:rPr>
        <w:t>а</w:t>
      </w:r>
      <w:r w:rsidR="009C09B7" w:rsidRPr="00AF7E22">
        <w:rPr>
          <w:highlight w:val="white"/>
        </w:rPr>
        <w:t>нии. В отличие от классического, очного консультирования, для специалиста и клиента становится крайне актуальным четкий регламент взаимодействия вне встреч. Известно, что в ряде случаев клиенты выходят на связь и конта</w:t>
      </w:r>
      <w:r w:rsidR="009C09B7" w:rsidRPr="00AF7E22">
        <w:rPr>
          <w:highlight w:val="white"/>
        </w:rPr>
        <w:t>к</w:t>
      </w:r>
      <w:r w:rsidR="009C09B7" w:rsidRPr="00AF7E22">
        <w:rPr>
          <w:highlight w:val="white"/>
        </w:rPr>
        <w:t>тируют со специалистом между встречами, в том числе используя ра</w:t>
      </w:r>
      <w:r w:rsidR="009C09B7" w:rsidRPr="00AF7E22">
        <w:rPr>
          <w:highlight w:val="white"/>
        </w:rPr>
        <w:t>з</w:t>
      </w:r>
      <w:r w:rsidR="009C09B7" w:rsidRPr="00AF7E22">
        <w:rPr>
          <w:highlight w:val="white"/>
        </w:rPr>
        <w:t>личные мессенджеры и электронную почту. Это может иметь негативное влияние на динамику психотерапии, особенно в супружеском или семейном консульт</w:t>
      </w:r>
      <w:r w:rsidR="009C09B7" w:rsidRPr="00AF7E22">
        <w:rPr>
          <w:highlight w:val="white"/>
        </w:rPr>
        <w:t>и</w:t>
      </w:r>
      <w:r w:rsidR="009C09B7" w:rsidRPr="00AF7E22">
        <w:rPr>
          <w:highlight w:val="white"/>
        </w:rPr>
        <w:t>ровании, так как в результате у специалиста и члена семьи, вых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>дящего на связь, формируется коалиция, или есть параллельный обмен и</w:t>
      </w:r>
      <w:r w:rsidR="009C09B7" w:rsidRPr="00AF7E22">
        <w:rPr>
          <w:highlight w:val="white"/>
        </w:rPr>
        <w:t>н</w:t>
      </w:r>
      <w:r w:rsidR="009C09B7" w:rsidRPr="00AF7E22">
        <w:rPr>
          <w:highlight w:val="white"/>
        </w:rPr>
        <w:t xml:space="preserve">формацией. </w:t>
      </w:r>
    </w:p>
    <w:p w:rsidR="001304CB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Такие ситуации можно предотвратить, согласовав правила коммуник</w:t>
      </w:r>
      <w:r w:rsidRPr="00AF7E22">
        <w:rPr>
          <w:highlight w:val="white"/>
        </w:rPr>
        <w:t>а</w:t>
      </w:r>
      <w:r w:rsidRPr="00AF7E22">
        <w:rPr>
          <w:highlight w:val="white"/>
        </w:rPr>
        <w:t>ции. Дополни</w:t>
      </w:r>
      <w:r w:rsidR="001304CB" w:rsidRPr="00AF7E22">
        <w:rPr>
          <w:highlight w:val="white"/>
        </w:rPr>
        <w:t>тельно ре</w:t>
      </w:r>
      <w:r w:rsidRPr="00AF7E22">
        <w:rPr>
          <w:highlight w:val="white"/>
        </w:rPr>
        <w:t>комендуем тщательно продумать свою политику п</w:t>
      </w:r>
      <w:r w:rsidRPr="00AF7E22">
        <w:rPr>
          <w:highlight w:val="white"/>
        </w:rPr>
        <w:t>о</w:t>
      </w:r>
      <w:r w:rsidRPr="00AF7E22">
        <w:rPr>
          <w:highlight w:val="white"/>
        </w:rPr>
        <w:t>ведения в социальных сетях. Профессиональные ассоциации психологов р</w:t>
      </w:r>
      <w:r w:rsidRPr="00AF7E22">
        <w:rPr>
          <w:highlight w:val="white"/>
        </w:rPr>
        <w:t>е</w:t>
      </w:r>
      <w:r w:rsidRPr="00AF7E22">
        <w:rPr>
          <w:highlight w:val="white"/>
        </w:rPr>
        <w:t>комендуют внимательно следить за размещаемой в сети Интернет информ</w:t>
      </w:r>
      <w:r w:rsidRPr="00AF7E22">
        <w:rPr>
          <w:highlight w:val="white"/>
        </w:rPr>
        <w:t>а</w:t>
      </w:r>
      <w:r w:rsidRPr="00AF7E22">
        <w:rPr>
          <w:highlight w:val="white"/>
        </w:rPr>
        <w:t>цией, чтобы она не дискредитировала специалиста или профессию в целом. Помимо этого, профессиональные ассоциации советуют не смешивать ли</w:t>
      </w:r>
      <w:r w:rsidRPr="00AF7E22">
        <w:rPr>
          <w:highlight w:val="white"/>
        </w:rPr>
        <w:t>ч</w:t>
      </w:r>
      <w:r w:rsidRPr="00AF7E22">
        <w:rPr>
          <w:highlight w:val="white"/>
        </w:rPr>
        <w:t>ные и профессиональные контексты, не «добавлять в др</w:t>
      </w:r>
      <w:r w:rsidRPr="00AF7E22">
        <w:rPr>
          <w:highlight w:val="white"/>
        </w:rPr>
        <w:t>у</w:t>
      </w:r>
      <w:r w:rsidRPr="00AF7E22">
        <w:rPr>
          <w:highlight w:val="white"/>
        </w:rPr>
        <w:t>зья» своих бывших или нынешних клиентов и минимизировать любое взаимодействие вне пс</w:t>
      </w:r>
      <w:r w:rsidRPr="00AF7E22">
        <w:rPr>
          <w:highlight w:val="white"/>
        </w:rPr>
        <w:t>и</w:t>
      </w:r>
      <w:r w:rsidRPr="00AF7E22">
        <w:rPr>
          <w:highlight w:val="white"/>
        </w:rPr>
        <w:t>хотерапевтического сеанса [</w:t>
      </w:r>
      <w:r w:rsidR="00AF7E22" w:rsidRPr="00AF7E22">
        <w:rPr>
          <w:highlight w:val="white"/>
        </w:rPr>
        <w:t>44</w:t>
      </w:r>
      <w:r w:rsidRPr="00AF7E22">
        <w:rPr>
          <w:highlight w:val="white"/>
        </w:rPr>
        <w:t xml:space="preserve">]. </w:t>
      </w:r>
    </w:p>
    <w:p w:rsidR="001304CB" w:rsidRPr="00AF7E22" w:rsidRDefault="001304CB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5. </w:t>
      </w:r>
      <w:r w:rsidR="009C09B7" w:rsidRPr="00AF7E22">
        <w:rPr>
          <w:highlight w:val="white"/>
        </w:rPr>
        <w:t>Адаптация диагностических методик для онлайн</w:t>
      </w:r>
      <w:r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 xml:space="preserve">формата. </w:t>
      </w:r>
      <w:r w:rsidRPr="00AF7E22">
        <w:rPr>
          <w:highlight w:val="white"/>
        </w:rPr>
        <w:t>На</w:t>
      </w:r>
      <w:r w:rsidR="009C09B7" w:rsidRPr="00AF7E22">
        <w:rPr>
          <w:highlight w:val="white"/>
        </w:rPr>
        <w:t xml:space="preserve"> н</w:t>
      </w:r>
      <w:r w:rsidR="009C09B7" w:rsidRPr="00AF7E22">
        <w:rPr>
          <w:highlight w:val="white"/>
        </w:rPr>
        <w:t>а</w:t>
      </w:r>
      <w:r w:rsidR="009C09B7" w:rsidRPr="00AF7E22">
        <w:rPr>
          <w:highlight w:val="white"/>
        </w:rPr>
        <w:t>стоящий момент малое количество методик было исследовано на предмет в</w:t>
      </w:r>
      <w:r w:rsidR="009C09B7" w:rsidRPr="00AF7E22">
        <w:rPr>
          <w:highlight w:val="white"/>
        </w:rPr>
        <w:t>а</w:t>
      </w:r>
      <w:r w:rsidR="009C09B7" w:rsidRPr="00AF7E22">
        <w:rPr>
          <w:highlight w:val="white"/>
        </w:rPr>
        <w:t>лидности при переносе из очного в онлайн</w:t>
      </w:r>
      <w:r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>формат. Из этого следует, что специалисты не могут быть уверены в достоверности результатов. Аналоги</w:t>
      </w:r>
      <w:r w:rsidR="009C09B7" w:rsidRPr="00AF7E22">
        <w:rPr>
          <w:highlight w:val="white"/>
        </w:rPr>
        <w:t>ч</w:t>
      </w:r>
      <w:r w:rsidR="009C09B7" w:rsidRPr="00AF7E22">
        <w:rPr>
          <w:highlight w:val="white"/>
        </w:rPr>
        <w:t>но вопросу об общей «пригодности» онлайн</w:t>
      </w:r>
      <w:r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 xml:space="preserve">формата для ряда категорий обращений, специалисту необходимо иметь алгоритм принятия решения </w:t>
      </w:r>
      <w:r w:rsidRPr="00AF7E22">
        <w:rPr>
          <w:highlight w:val="white"/>
        </w:rPr>
        <w:t>–</w:t>
      </w:r>
      <w:r w:rsidR="009C09B7" w:rsidRPr="00AF7E22">
        <w:rPr>
          <w:highlight w:val="white"/>
        </w:rPr>
        <w:t xml:space="preserve"> что будет более полезно или вредно для клиента: методика, которая может дать искаженные результаты, или отсутствие каких-либо данных</w:t>
      </w:r>
      <w:r w:rsidRPr="00AF7E22">
        <w:rPr>
          <w:highlight w:val="white"/>
        </w:rPr>
        <w:t>.</w:t>
      </w:r>
      <w:r w:rsidR="009C09B7" w:rsidRPr="00AF7E22">
        <w:rPr>
          <w:highlight w:val="white"/>
        </w:rPr>
        <w:t xml:space="preserve"> </w:t>
      </w:r>
    </w:p>
    <w:p w:rsidR="001304CB" w:rsidRPr="00AF7E22" w:rsidRDefault="001304CB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6. </w:t>
      </w:r>
      <w:r w:rsidR="009C09B7" w:rsidRPr="00AF7E22">
        <w:rPr>
          <w:highlight w:val="white"/>
        </w:rPr>
        <w:t>Специфика организации рабочего пространства при онлайн</w:t>
      </w:r>
      <w:r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>ко</w:t>
      </w:r>
      <w:r w:rsidR="009C09B7" w:rsidRPr="00AF7E22">
        <w:rPr>
          <w:highlight w:val="white"/>
        </w:rPr>
        <w:t>н</w:t>
      </w:r>
      <w:r w:rsidR="009C09B7" w:rsidRPr="00AF7E22">
        <w:rPr>
          <w:highlight w:val="white"/>
        </w:rPr>
        <w:lastRenderedPageBreak/>
        <w:t>сультировании. Очные сессии обычно проходят в специально подготовле</w:t>
      </w:r>
      <w:r w:rsidR="009C09B7" w:rsidRPr="00AF7E22">
        <w:rPr>
          <w:highlight w:val="white"/>
        </w:rPr>
        <w:t>н</w:t>
      </w:r>
      <w:r w:rsidR="009C09B7" w:rsidRPr="00AF7E22">
        <w:rPr>
          <w:highlight w:val="white"/>
        </w:rPr>
        <w:t>ном помещении офисного типа. Чаще всего клиент приходит к специал</w:t>
      </w:r>
      <w:r w:rsidR="009C09B7" w:rsidRPr="00AF7E22">
        <w:rPr>
          <w:highlight w:val="white"/>
        </w:rPr>
        <w:t>и</w:t>
      </w:r>
      <w:r w:rsidR="009C09B7" w:rsidRPr="00AF7E22">
        <w:rPr>
          <w:highlight w:val="white"/>
        </w:rPr>
        <w:t>сту в отдельный кабинет, где нет посторонних. Консультант может подгот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 xml:space="preserve">виться к встрече </w:t>
      </w:r>
      <w:r w:rsidRPr="00AF7E22">
        <w:rPr>
          <w:highlight w:val="white"/>
        </w:rPr>
        <w:t>–</w:t>
      </w:r>
      <w:r w:rsidR="009C09B7" w:rsidRPr="00AF7E22">
        <w:rPr>
          <w:highlight w:val="white"/>
        </w:rPr>
        <w:t xml:space="preserve"> имеет под рукой необходимые материалы, подходящий интер</w:t>
      </w:r>
      <w:r w:rsidR="009C09B7" w:rsidRPr="00AF7E22">
        <w:rPr>
          <w:highlight w:val="white"/>
        </w:rPr>
        <w:t>ь</w:t>
      </w:r>
      <w:r w:rsidR="009C09B7" w:rsidRPr="00AF7E22">
        <w:rPr>
          <w:highlight w:val="white"/>
        </w:rPr>
        <w:t>ер, освещение, звукоизоляцию пространства. В совокупности это фо</w:t>
      </w:r>
      <w:r w:rsidR="009C09B7" w:rsidRPr="00AF7E22">
        <w:rPr>
          <w:highlight w:val="white"/>
        </w:rPr>
        <w:t>р</w:t>
      </w:r>
      <w:r w:rsidR="009C09B7" w:rsidRPr="00AF7E22">
        <w:rPr>
          <w:highlight w:val="white"/>
        </w:rPr>
        <w:t>мирует ряд начальных условий, при которых и специалист, и клиент могут сфокусир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 xml:space="preserve">ваться на обсуждении важных вопросов. </w:t>
      </w:r>
    </w:p>
    <w:p w:rsidR="001304CB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В онлайн</w:t>
      </w:r>
      <w:r w:rsidR="001304CB" w:rsidRPr="00AF7E22">
        <w:rPr>
          <w:highlight w:val="white"/>
        </w:rPr>
        <w:t xml:space="preserve"> – </w:t>
      </w:r>
      <w:r w:rsidRPr="00AF7E22">
        <w:rPr>
          <w:highlight w:val="white"/>
        </w:rPr>
        <w:t>консультировании сп</w:t>
      </w:r>
      <w:r w:rsidRPr="00AF7E22">
        <w:rPr>
          <w:highlight w:val="white"/>
        </w:rPr>
        <w:t>е</w:t>
      </w:r>
      <w:r w:rsidRPr="00AF7E22">
        <w:rPr>
          <w:highlight w:val="white"/>
        </w:rPr>
        <w:t>циалист и клиент имеют автономный выбор того, как и откуда они выйдут на связь. На практике ок</w:t>
      </w:r>
      <w:r w:rsidRPr="00AF7E22">
        <w:rPr>
          <w:highlight w:val="white"/>
        </w:rPr>
        <w:t>а</w:t>
      </w:r>
      <w:r w:rsidRPr="00AF7E22">
        <w:rPr>
          <w:highlight w:val="white"/>
        </w:rPr>
        <w:t>зывается, что клиенты начинают видеозвонок из кафе, общественного транспорта, нах</w:t>
      </w:r>
      <w:r w:rsidRPr="00AF7E22">
        <w:rPr>
          <w:highlight w:val="white"/>
        </w:rPr>
        <w:t>о</w:t>
      </w:r>
      <w:r w:rsidRPr="00AF7E22">
        <w:rPr>
          <w:highlight w:val="white"/>
        </w:rPr>
        <w:t>дясь на улице или управляя автомобилем. Вокруг могут находиться пост</w:t>
      </w:r>
      <w:r w:rsidRPr="00AF7E22">
        <w:rPr>
          <w:highlight w:val="white"/>
        </w:rPr>
        <w:t>о</w:t>
      </w:r>
      <w:r w:rsidRPr="00AF7E22">
        <w:rPr>
          <w:highlight w:val="white"/>
        </w:rPr>
        <w:t>ронние люди, может быть шумно или темно. Такие обстоятельства могут н</w:t>
      </w:r>
      <w:r w:rsidRPr="00AF7E22">
        <w:rPr>
          <w:highlight w:val="white"/>
        </w:rPr>
        <w:t>а</w:t>
      </w:r>
      <w:r w:rsidRPr="00AF7E22">
        <w:rPr>
          <w:highlight w:val="white"/>
        </w:rPr>
        <w:t>рушать конфиденц</w:t>
      </w:r>
      <w:r w:rsidRPr="00AF7E22">
        <w:rPr>
          <w:highlight w:val="white"/>
        </w:rPr>
        <w:t>и</w:t>
      </w:r>
      <w:r w:rsidRPr="00AF7E22">
        <w:rPr>
          <w:highlight w:val="white"/>
        </w:rPr>
        <w:t>альность и безопасность процесса, а также определять уровень включенности в сессию обеих сторон. Другими отвлекающими фа</w:t>
      </w:r>
      <w:r w:rsidRPr="00AF7E22">
        <w:rPr>
          <w:highlight w:val="white"/>
        </w:rPr>
        <w:t>к</w:t>
      </w:r>
      <w:r w:rsidRPr="00AF7E22">
        <w:rPr>
          <w:highlight w:val="white"/>
        </w:rPr>
        <w:t>торами при видеоконсультациях могут быть л</w:t>
      </w:r>
      <w:r w:rsidRPr="00AF7E22">
        <w:rPr>
          <w:highlight w:val="white"/>
        </w:rPr>
        <w:t>ю</w:t>
      </w:r>
      <w:r w:rsidRPr="00AF7E22">
        <w:rPr>
          <w:highlight w:val="white"/>
        </w:rPr>
        <w:t>бые параллельные процессы, когда клиент продолжает решать бытовые вопросы (варить суп, говорить по телефону, играть с ребенком или домашним животным) или открывать др</w:t>
      </w:r>
      <w:r w:rsidRPr="00AF7E22">
        <w:rPr>
          <w:highlight w:val="white"/>
        </w:rPr>
        <w:t>у</w:t>
      </w:r>
      <w:r w:rsidRPr="00AF7E22">
        <w:rPr>
          <w:highlight w:val="white"/>
        </w:rPr>
        <w:t xml:space="preserve">гие приложения (например, почту) на своем электронном устройстве. </w:t>
      </w:r>
    </w:p>
    <w:p w:rsidR="006D78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С одной стороны, клиент обладает автономией и правом определять для себя подходящие условия для встречи, с другой стороны, у специалиста есть задача соз</w:t>
      </w:r>
      <w:r w:rsidR="006D78B7" w:rsidRPr="00AF7E22">
        <w:rPr>
          <w:highlight w:val="white"/>
        </w:rPr>
        <w:t>дать под</w:t>
      </w:r>
      <w:r w:rsidRPr="00AF7E22">
        <w:rPr>
          <w:highlight w:val="white"/>
        </w:rPr>
        <w:t>ходящую среду для совместной продуктивной раб</w:t>
      </w:r>
      <w:r w:rsidRPr="00AF7E22">
        <w:rPr>
          <w:highlight w:val="white"/>
        </w:rPr>
        <w:t>о</w:t>
      </w:r>
      <w:r w:rsidRPr="00AF7E22">
        <w:rPr>
          <w:highlight w:val="white"/>
        </w:rPr>
        <w:t>ты. Для большинства клиентов полезно описать условия, которые влияют на э</w:t>
      </w:r>
      <w:r w:rsidRPr="00AF7E22">
        <w:rPr>
          <w:highlight w:val="white"/>
        </w:rPr>
        <w:t>ф</w:t>
      </w:r>
      <w:r w:rsidRPr="00AF7E22">
        <w:rPr>
          <w:highlight w:val="white"/>
        </w:rPr>
        <w:t>фективность сессий и мотивировать снижение количества отвлекающих фа</w:t>
      </w:r>
      <w:r w:rsidRPr="00AF7E22">
        <w:rPr>
          <w:highlight w:val="white"/>
        </w:rPr>
        <w:t>к</w:t>
      </w:r>
      <w:r w:rsidRPr="00AF7E22">
        <w:rPr>
          <w:highlight w:val="white"/>
        </w:rPr>
        <w:t>торов. Специалисту следует поднимать вопрос об организационных усл</w:t>
      </w:r>
      <w:r w:rsidRPr="00AF7E22">
        <w:rPr>
          <w:highlight w:val="white"/>
        </w:rPr>
        <w:t>о</w:t>
      </w:r>
      <w:r w:rsidRPr="00AF7E22">
        <w:rPr>
          <w:highlight w:val="white"/>
        </w:rPr>
        <w:t>виях в ситуациях, когда среда существенно влияет на качество контакта, глубину обсуждаемых тем или возможности применения тех или иных техник. В ц</w:t>
      </w:r>
      <w:r w:rsidRPr="00AF7E22">
        <w:rPr>
          <w:highlight w:val="white"/>
        </w:rPr>
        <w:t>е</w:t>
      </w:r>
      <w:r w:rsidRPr="00AF7E22">
        <w:rPr>
          <w:highlight w:val="white"/>
        </w:rPr>
        <w:t>лом, клиентов можно предупредить о том, что оптимальным б</w:t>
      </w:r>
      <w:r w:rsidRPr="00AF7E22">
        <w:rPr>
          <w:highlight w:val="white"/>
        </w:rPr>
        <w:t>у</w:t>
      </w:r>
      <w:r w:rsidRPr="00AF7E22">
        <w:rPr>
          <w:highlight w:val="white"/>
        </w:rPr>
        <w:t xml:space="preserve">дет: </w:t>
      </w:r>
    </w:p>
    <w:p w:rsidR="006D78B7" w:rsidRPr="00AF7E22" w:rsidRDefault="006D78B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>выход на связь из тихого, уединенн</w:t>
      </w:r>
      <w:r w:rsidRPr="00AF7E22">
        <w:rPr>
          <w:highlight w:val="white"/>
        </w:rPr>
        <w:t>ого места с хорошим освещением;</w:t>
      </w:r>
    </w:p>
    <w:p w:rsidR="006D78B7" w:rsidRPr="00AF7E22" w:rsidRDefault="006D78B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>выбор времени и условий, когда клиента минимально будут беспок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 xml:space="preserve">ить другие люди или дела; </w:t>
      </w:r>
    </w:p>
    <w:p w:rsidR="006D78B7" w:rsidRPr="00AF7E22" w:rsidRDefault="006D78B7" w:rsidP="00AF7E22">
      <w:pPr>
        <w:widowControl w:val="0"/>
        <w:rPr>
          <w:highlight w:val="white"/>
        </w:rPr>
      </w:pPr>
      <w:r w:rsidRPr="00AF7E22">
        <w:rPr>
          <w:highlight w:val="white"/>
        </w:rPr>
        <w:lastRenderedPageBreak/>
        <w:t xml:space="preserve">- </w:t>
      </w:r>
      <w:r w:rsidR="009C09B7" w:rsidRPr="00AF7E22">
        <w:rPr>
          <w:highlight w:val="white"/>
        </w:rPr>
        <w:t>выбор технического устройства, которое обесп</w:t>
      </w:r>
      <w:r w:rsidR="009C09B7" w:rsidRPr="00AF7E22">
        <w:rPr>
          <w:highlight w:val="white"/>
        </w:rPr>
        <w:t>е</w:t>
      </w:r>
      <w:r w:rsidR="009C09B7" w:rsidRPr="00AF7E22">
        <w:rPr>
          <w:highlight w:val="white"/>
        </w:rPr>
        <w:t>чит качественные звук и видеоизображение (компьютер имеет преимущества относительно мобил</w:t>
      </w:r>
      <w:r w:rsidR="009C09B7" w:rsidRPr="00AF7E22">
        <w:rPr>
          <w:highlight w:val="white"/>
        </w:rPr>
        <w:t>ь</w:t>
      </w:r>
      <w:r w:rsidR="009C09B7" w:rsidRPr="00AF7E22">
        <w:rPr>
          <w:highlight w:val="white"/>
        </w:rPr>
        <w:t xml:space="preserve">ного телефона); </w:t>
      </w:r>
    </w:p>
    <w:p w:rsidR="006D78B7" w:rsidRPr="00AF7E22" w:rsidRDefault="006D78B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 xml:space="preserve">использование наушников, а не динамиков (для сохранения большего уровня конфиденциальности); </w:t>
      </w:r>
    </w:p>
    <w:p w:rsidR="006D78B7" w:rsidRPr="00AF7E22" w:rsidRDefault="006D78B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 xml:space="preserve">выбор подходящей одежды </w:t>
      </w:r>
      <w:r w:rsidRPr="00AF7E22">
        <w:rPr>
          <w:highlight w:val="white"/>
        </w:rPr>
        <w:t>–</w:t>
      </w:r>
      <w:r w:rsidR="009C09B7" w:rsidRPr="00AF7E22">
        <w:rPr>
          <w:highlight w:val="white"/>
        </w:rPr>
        <w:t xml:space="preserve"> той, что подходит для встречи в соц</w:t>
      </w:r>
      <w:r w:rsidR="009C09B7" w:rsidRPr="00AF7E22">
        <w:rPr>
          <w:highlight w:val="white"/>
        </w:rPr>
        <w:t>и</w:t>
      </w:r>
      <w:r w:rsidR="009C09B7" w:rsidRPr="00AF7E22">
        <w:rPr>
          <w:highlight w:val="white"/>
        </w:rPr>
        <w:t xml:space="preserve">альном формате (например, не пижама); </w:t>
      </w:r>
    </w:p>
    <w:p w:rsidR="006D78B7" w:rsidRPr="00AF7E22" w:rsidRDefault="006D78B7" w:rsidP="00AF7E22">
      <w:pPr>
        <w:widowControl w:val="0"/>
        <w:rPr>
          <w:highlight w:val="white"/>
        </w:rPr>
      </w:pPr>
      <w:r w:rsidRPr="00AF7E22">
        <w:rPr>
          <w:highlight w:val="white"/>
        </w:rPr>
        <w:t>-</w:t>
      </w:r>
      <w:r w:rsidR="009C09B7" w:rsidRPr="00AF7E22">
        <w:rPr>
          <w:highlight w:val="white"/>
        </w:rPr>
        <w:t xml:space="preserve"> специальные способы подготовки к сессии </w:t>
      </w:r>
      <w:r w:rsidRPr="00AF7E22">
        <w:rPr>
          <w:highlight w:val="white"/>
        </w:rPr>
        <w:t>(</w:t>
      </w:r>
      <w:r w:rsidR="009C09B7" w:rsidRPr="00AF7E22">
        <w:rPr>
          <w:highlight w:val="white"/>
        </w:rPr>
        <w:t>составление списка в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>просов для обсуждения со специалистом или отчета о выполненном дома</w:t>
      </w:r>
      <w:r w:rsidR="009C09B7" w:rsidRPr="00AF7E22">
        <w:rPr>
          <w:highlight w:val="white"/>
        </w:rPr>
        <w:t>ш</w:t>
      </w:r>
      <w:r w:rsidR="009C09B7" w:rsidRPr="00AF7E22">
        <w:rPr>
          <w:highlight w:val="white"/>
        </w:rPr>
        <w:t>нем задании</w:t>
      </w:r>
      <w:r w:rsidRPr="00AF7E22">
        <w:rPr>
          <w:highlight w:val="white"/>
        </w:rPr>
        <w:t>)</w:t>
      </w:r>
      <w:r w:rsidR="00AF7E22" w:rsidRPr="00AF7E22">
        <w:rPr>
          <w:highlight w:val="white"/>
        </w:rPr>
        <w:t xml:space="preserve"> [37]</w:t>
      </w:r>
      <w:r w:rsidR="009C09B7" w:rsidRPr="00AF7E22">
        <w:rPr>
          <w:highlight w:val="white"/>
        </w:rPr>
        <w:t xml:space="preserve">. </w:t>
      </w:r>
    </w:p>
    <w:p w:rsidR="006D78B7" w:rsidRPr="00AF7E22" w:rsidRDefault="006D78B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7. </w:t>
      </w:r>
      <w:r w:rsidR="009C09B7" w:rsidRPr="00AF7E22">
        <w:rPr>
          <w:highlight w:val="white"/>
        </w:rPr>
        <w:t xml:space="preserve">Формирование профессиональных отношений между </w:t>
      </w:r>
      <w:r w:rsidRPr="00AF7E22">
        <w:rPr>
          <w:highlight w:val="white"/>
        </w:rPr>
        <w:t>психологом</w:t>
      </w:r>
      <w:r w:rsidR="009C09B7" w:rsidRPr="00AF7E22">
        <w:rPr>
          <w:highlight w:val="white"/>
        </w:rPr>
        <w:t xml:space="preserve"> и клиентом при </w:t>
      </w:r>
      <w:r w:rsidRPr="00AF7E22">
        <w:rPr>
          <w:highlight w:val="white"/>
        </w:rPr>
        <w:t xml:space="preserve">онлайн – </w:t>
      </w:r>
      <w:r w:rsidR="009C09B7" w:rsidRPr="00AF7E22">
        <w:rPr>
          <w:highlight w:val="white"/>
        </w:rPr>
        <w:t>консуль</w:t>
      </w:r>
      <w:r w:rsidRPr="00AF7E22">
        <w:rPr>
          <w:highlight w:val="white"/>
        </w:rPr>
        <w:t>тировании</w:t>
      </w:r>
      <w:r w:rsidR="009C09B7" w:rsidRPr="00AF7E22">
        <w:rPr>
          <w:highlight w:val="white"/>
        </w:rPr>
        <w:t>. Немаловажным условием для со</w:t>
      </w:r>
      <w:r w:rsidR="009C09B7" w:rsidRPr="00AF7E22">
        <w:rPr>
          <w:highlight w:val="white"/>
        </w:rPr>
        <w:t>з</w:t>
      </w:r>
      <w:r w:rsidR="009C09B7" w:rsidRPr="00AF7E22">
        <w:rPr>
          <w:highlight w:val="white"/>
        </w:rPr>
        <w:t>дания профессиональных отношений «психо</w:t>
      </w:r>
      <w:r w:rsidRPr="00AF7E22">
        <w:rPr>
          <w:highlight w:val="white"/>
        </w:rPr>
        <w:t xml:space="preserve">лог – </w:t>
      </w:r>
      <w:r w:rsidR="009C09B7" w:rsidRPr="00AF7E22">
        <w:rPr>
          <w:highlight w:val="white"/>
        </w:rPr>
        <w:t>клиент» является правил</w:t>
      </w:r>
      <w:r w:rsidR="009C09B7" w:rsidRPr="00AF7E22">
        <w:rPr>
          <w:highlight w:val="white"/>
        </w:rPr>
        <w:t>ь</w:t>
      </w:r>
      <w:r w:rsidR="009C09B7" w:rsidRPr="00AF7E22">
        <w:rPr>
          <w:highlight w:val="white"/>
        </w:rPr>
        <w:t>ная мера личного предъявления специалистом. В разных терапевтических школах допустима различная степень того, сколько и какой информ</w:t>
      </w:r>
      <w:r w:rsidR="009C09B7" w:rsidRPr="00AF7E22">
        <w:rPr>
          <w:highlight w:val="white"/>
        </w:rPr>
        <w:t>а</w:t>
      </w:r>
      <w:r w:rsidR="009C09B7" w:rsidRPr="00AF7E22">
        <w:rPr>
          <w:highlight w:val="white"/>
        </w:rPr>
        <w:t>ции о консультанте может быть у клиента. В ситуации, когда специалист проводит онлайн сессии, находясь у себя дома, эта граница размывается, клиент имеет возможность видеть то, что находится за спиной у консультанта. Вид интер</w:t>
      </w:r>
      <w:r w:rsidR="009C09B7" w:rsidRPr="00AF7E22">
        <w:rPr>
          <w:highlight w:val="white"/>
        </w:rPr>
        <w:t>ь</w:t>
      </w:r>
      <w:r w:rsidR="009C09B7" w:rsidRPr="00AF7E22">
        <w:rPr>
          <w:highlight w:val="white"/>
        </w:rPr>
        <w:t xml:space="preserve">ера так же, как и внешний вид специалиста, могут влиять на терапевтические отношения. Задача специалиста </w:t>
      </w:r>
      <w:r w:rsidRPr="00AF7E22">
        <w:rPr>
          <w:highlight w:val="white"/>
        </w:rPr>
        <w:t>–</w:t>
      </w:r>
      <w:r w:rsidR="009C09B7" w:rsidRPr="00AF7E22">
        <w:rPr>
          <w:highlight w:val="white"/>
        </w:rPr>
        <w:t xml:space="preserve"> осознанно подходить к решению этих в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 xml:space="preserve">просов и готовиться к сессии с учетом этих факторов. </w:t>
      </w:r>
    </w:p>
    <w:p w:rsidR="006D78B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При работе из дома у специалиста возникает необходимость четко ра</w:t>
      </w:r>
      <w:r w:rsidRPr="00AF7E22">
        <w:rPr>
          <w:highlight w:val="white"/>
        </w:rPr>
        <w:t>з</w:t>
      </w:r>
      <w:r w:rsidRPr="00AF7E22">
        <w:rPr>
          <w:highlight w:val="white"/>
        </w:rPr>
        <w:t>делять границы личное</w:t>
      </w:r>
      <w:r w:rsidR="006D78B7" w:rsidRPr="00AF7E22">
        <w:rPr>
          <w:highlight w:val="white"/>
        </w:rPr>
        <w:t xml:space="preserve"> – </w:t>
      </w:r>
      <w:r w:rsidRPr="00AF7E22">
        <w:rPr>
          <w:highlight w:val="white"/>
        </w:rPr>
        <w:t>профессиональное, чтобы обезопасить себя от см</w:t>
      </w:r>
      <w:r w:rsidRPr="00AF7E22">
        <w:rPr>
          <w:highlight w:val="white"/>
        </w:rPr>
        <w:t>е</w:t>
      </w:r>
      <w:r w:rsidRPr="00AF7E22">
        <w:rPr>
          <w:highlight w:val="white"/>
        </w:rPr>
        <w:t>шения контекстов и минимизировать выгорание. В качестве универсал</w:t>
      </w:r>
      <w:r w:rsidRPr="00AF7E22">
        <w:rPr>
          <w:highlight w:val="white"/>
        </w:rPr>
        <w:t>ь</w:t>
      </w:r>
      <w:r w:rsidRPr="00AF7E22">
        <w:rPr>
          <w:highlight w:val="white"/>
        </w:rPr>
        <w:t>ной рекомендации тем, кто проводит онлайн</w:t>
      </w:r>
      <w:r w:rsidR="006D78B7" w:rsidRPr="00AF7E22">
        <w:rPr>
          <w:highlight w:val="white"/>
        </w:rPr>
        <w:t xml:space="preserve"> – </w:t>
      </w:r>
      <w:r w:rsidRPr="00AF7E22">
        <w:rPr>
          <w:highlight w:val="white"/>
        </w:rPr>
        <w:t>сессии из домаш</w:t>
      </w:r>
      <w:r w:rsidR="006D78B7" w:rsidRPr="00AF7E22">
        <w:rPr>
          <w:highlight w:val="white"/>
        </w:rPr>
        <w:t>них условий, сл</w:t>
      </w:r>
      <w:r w:rsidR="006D78B7" w:rsidRPr="00AF7E22">
        <w:rPr>
          <w:highlight w:val="white"/>
        </w:rPr>
        <w:t>е</w:t>
      </w:r>
      <w:r w:rsidR="006D78B7" w:rsidRPr="00AF7E22">
        <w:rPr>
          <w:highlight w:val="white"/>
        </w:rPr>
        <w:t xml:space="preserve">дует </w:t>
      </w:r>
      <w:r w:rsidRPr="00AF7E22">
        <w:rPr>
          <w:highlight w:val="white"/>
        </w:rPr>
        <w:t>посмотреть на свою «картинку» глазами внешнего человека, отвечая, например, на сле</w:t>
      </w:r>
      <w:r w:rsidR="006D78B7" w:rsidRPr="00AF7E22">
        <w:rPr>
          <w:highlight w:val="white"/>
        </w:rPr>
        <w:t>дующие вопросы: п</w:t>
      </w:r>
      <w:r w:rsidRPr="00AF7E22">
        <w:rPr>
          <w:highlight w:val="white"/>
        </w:rPr>
        <w:t xml:space="preserve">одходящий ли у меня за спиной фон? </w:t>
      </w:r>
      <w:r w:rsidR="006D78B7" w:rsidRPr="00AF7E22">
        <w:rPr>
          <w:highlight w:val="white"/>
        </w:rPr>
        <w:t>Д</w:t>
      </w:r>
      <w:r w:rsidRPr="00AF7E22">
        <w:rPr>
          <w:highlight w:val="white"/>
        </w:rPr>
        <w:t xml:space="preserve">остаточно ли он нейтрален? </w:t>
      </w:r>
      <w:r w:rsidR="006D78B7" w:rsidRPr="00AF7E22">
        <w:rPr>
          <w:highlight w:val="white"/>
        </w:rPr>
        <w:t>Е</w:t>
      </w:r>
      <w:r w:rsidRPr="00AF7E22">
        <w:rPr>
          <w:highlight w:val="white"/>
        </w:rPr>
        <w:t>сть ли на нем отвлекающие предметы или то, что может влиять на восприятие меня клиентом? Подходящее ли у меня о</w:t>
      </w:r>
      <w:r w:rsidRPr="00AF7E22">
        <w:rPr>
          <w:highlight w:val="white"/>
        </w:rPr>
        <w:t>с</w:t>
      </w:r>
      <w:r w:rsidRPr="00AF7E22">
        <w:rPr>
          <w:highlight w:val="white"/>
        </w:rPr>
        <w:t xml:space="preserve">вещение? Под каким углом я виден в камере? Какой эффект это может иметь </w:t>
      </w:r>
      <w:r w:rsidRPr="00AF7E22">
        <w:rPr>
          <w:highlight w:val="white"/>
        </w:rPr>
        <w:lastRenderedPageBreak/>
        <w:t>на клиента? Какая форма одежды и аксессуаров поможет клиенту быть н</w:t>
      </w:r>
      <w:r w:rsidRPr="00AF7E22">
        <w:rPr>
          <w:highlight w:val="white"/>
        </w:rPr>
        <w:t>а</w:t>
      </w:r>
      <w:r w:rsidRPr="00AF7E22">
        <w:rPr>
          <w:highlight w:val="white"/>
        </w:rPr>
        <w:t xml:space="preserve">строенным на работу и позволит сохранить деловой настрой? </w:t>
      </w:r>
    </w:p>
    <w:p w:rsidR="006D78B7" w:rsidRPr="00AF7E22" w:rsidRDefault="006D78B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8. </w:t>
      </w:r>
      <w:r w:rsidR="009C09B7" w:rsidRPr="00AF7E22">
        <w:rPr>
          <w:highlight w:val="white"/>
        </w:rPr>
        <w:t>Вопрос идентификации как один из рисков онлайн</w:t>
      </w:r>
      <w:r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>консультиров</w:t>
      </w:r>
      <w:r w:rsidR="009C09B7" w:rsidRPr="00AF7E22">
        <w:rPr>
          <w:highlight w:val="white"/>
        </w:rPr>
        <w:t>а</w:t>
      </w:r>
      <w:r w:rsidR="009C09B7" w:rsidRPr="00AF7E22">
        <w:rPr>
          <w:highlight w:val="white"/>
        </w:rPr>
        <w:t>ния. Важным аспектом в онлайн</w:t>
      </w:r>
      <w:r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>консультациях являются вопросы идент</w:t>
      </w:r>
      <w:r w:rsidR="009C09B7" w:rsidRPr="00AF7E22">
        <w:rPr>
          <w:highlight w:val="white"/>
        </w:rPr>
        <w:t>и</w:t>
      </w:r>
      <w:r w:rsidR="009C09B7" w:rsidRPr="00AF7E22">
        <w:rPr>
          <w:highlight w:val="white"/>
        </w:rPr>
        <w:t>фикации [</w:t>
      </w:r>
      <w:r w:rsidR="00AF7E22" w:rsidRPr="00AF7E22">
        <w:rPr>
          <w:highlight w:val="white"/>
        </w:rPr>
        <w:t>42</w:t>
      </w:r>
      <w:r w:rsidR="009C09B7" w:rsidRPr="00AF7E22">
        <w:rPr>
          <w:highlight w:val="white"/>
        </w:rPr>
        <w:t xml:space="preserve">], причем в обе стороны </w:t>
      </w:r>
      <w:r w:rsidRPr="00AF7E22">
        <w:rPr>
          <w:highlight w:val="white"/>
        </w:rPr>
        <w:t>–</w:t>
      </w:r>
      <w:r w:rsidR="009C09B7" w:rsidRPr="00AF7E22">
        <w:rPr>
          <w:highlight w:val="white"/>
        </w:rPr>
        <w:t xml:space="preserve"> проверить личность клиента и специ</w:t>
      </w:r>
      <w:r w:rsidR="009C09B7" w:rsidRPr="00AF7E22">
        <w:rPr>
          <w:highlight w:val="white"/>
        </w:rPr>
        <w:t>а</w:t>
      </w:r>
      <w:r w:rsidR="009C09B7" w:rsidRPr="00AF7E22">
        <w:rPr>
          <w:highlight w:val="white"/>
        </w:rPr>
        <w:t>листа фактически нет возможности ни у одной из сторон. Клиент может встретиться с консультантом без соответствующего образования или опыта работы; специалист может оказаться в ситуации, что человек по другую ст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>рону экрана несовершеннолетний или тот, кто не является законным пре</w:t>
      </w:r>
      <w:r w:rsidR="009C09B7" w:rsidRPr="00AF7E22">
        <w:rPr>
          <w:highlight w:val="white"/>
        </w:rPr>
        <w:t>д</w:t>
      </w:r>
      <w:r w:rsidR="009C09B7" w:rsidRPr="00AF7E22">
        <w:rPr>
          <w:highlight w:val="white"/>
        </w:rPr>
        <w:t>ставителем ребенка. В ряде стран эта сложность регулируется законами о т</w:t>
      </w:r>
      <w:r w:rsidR="009C09B7" w:rsidRPr="00AF7E22">
        <w:rPr>
          <w:highlight w:val="white"/>
        </w:rPr>
        <w:t>е</w:t>
      </w:r>
      <w:r w:rsidR="009C09B7" w:rsidRPr="00AF7E22">
        <w:rPr>
          <w:highlight w:val="white"/>
        </w:rPr>
        <w:t xml:space="preserve">лемедицине. </w:t>
      </w:r>
    </w:p>
    <w:p w:rsidR="00BF16A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В России действующее законодательство описывает ключевые пол</w:t>
      </w:r>
      <w:r w:rsidRPr="00AF7E22">
        <w:rPr>
          <w:highlight w:val="white"/>
        </w:rPr>
        <w:t>о</w:t>
      </w:r>
      <w:r w:rsidRPr="00AF7E22">
        <w:rPr>
          <w:highlight w:val="white"/>
        </w:rPr>
        <w:t>жения для услуг именно медицинского характера, но не дает алгоритмов для психологической помощи. Тем не менее, консультанту необходимо ознак</w:t>
      </w:r>
      <w:r w:rsidRPr="00AF7E22">
        <w:rPr>
          <w:highlight w:val="white"/>
        </w:rPr>
        <w:t>о</w:t>
      </w:r>
      <w:r w:rsidRPr="00AF7E22">
        <w:rPr>
          <w:highlight w:val="white"/>
        </w:rPr>
        <w:t>миться с действующим законодательством [</w:t>
      </w:r>
      <w:r w:rsidR="00AF7E22" w:rsidRPr="00AF7E22">
        <w:rPr>
          <w:highlight w:val="white"/>
        </w:rPr>
        <w:t>23</w:t>
      </w:r>
      <w:r w:rsidRPr="00AF7E22">
        <w:rPr>
          <w:highlight w:val="white"/>
        </w:rPr>
        <w:t xml:space="preserve">; </w:t>
      </w:r>
      <w:r w:rsidR="00AF7E22" w:rsidRPr="00AF7E22">
        <w:rPr>
          <w:highlight w:val="white"/>
        </w:rPr>
        <w:t>31</w:t>
      </w:r>
      <w:r w:rsidRPr="00AF7E22">
        <w:rPr>
          <w:highlight w:val="white"/>
        </w:rPr>
        <w:t xml:space="preserve">; </w:t>
      </w:r>
      <w:r w:rsidR="00AF7E22" w:rsidRPr="00AF7E22">
        <w:rPr>
          <w:highlight w:val="white"/>
        </w:rPr>
        <w:t>32</w:t>
      </w:r>
      <w:r w:rsidRPr="00AF7E22">
        <w:rPr>
          <w:highlight w:val="white"/>
        </w:rPr>
        <w:t xml:space="preserve">; </w:t>
      </w:r>
      <w:r w:rsidR="00AF7E22" w:rsidRPr="00AF7E22">
        <w:rPr>
          <w:highlight w:val="white"/>
        </w:rPr>
        <w:t>33</w:t>
      </w:r>
      <w:r w:rsidRPr="00AF7E22">
        <w:rPr>
          <w:highlight w:val="white"/>
        </w:rPr>
        <w:t>]. По совокупности причин, если это не было обговорено заранее, отказ включить свое виде</w:t>
      </w:r>
      <w:r w:rsidRPr="00AF7E22">
        <w:rPr>
          <w:highlight w:val="white"/>
        </w:rPr>
        <w:t>о</w:t>
      </w:r>
      <w:r w:rsidRPr="00AF7E22">
        <w:rPr>
          <w:highlight w:val="white"/>
        </w:rPr>
        <w:t>изображение может служить основанием для отказа в проведени</w:t>
      </w:r>
      <w:r w:rsidR="006D78B7" w:rsidRPr="00AF7E22">
        <w:rPr>
          <w:highlight w:val="white"/>
        </w:rPr>
        <w:t xml:space="preserve">и сессии. 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9. </w:t>
      </w:r>
      <w:r w:rsidR="009C09B7" w:rsidRPr="00AF7E22">
        <w:rPr>
          <w:highlight w:val="white"/>
        </w:rPr>
        <w:t>Информированное согласие</w:t>
      </w:r>
      <w:r w:rsidR="006D78B7"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>часть психологической услуги в о</w:t>
      </w:r>
      <w:r w:rsidR="009C09B7" w:rsidRPr="00AF7E22">
        <w:rPr>
          <w:highlight w:val="white"/>
        </w:rPr>
        <w:t>н</w:t>
      </w:r>
      <w:r w:rsidR="009C09B7" w:rsidRPr="00AF7E22">
        <w:rPr>
          <w:highlight w:val="white"/>
        </w:rPr>
        <w:t>лайн</w:t>
      </w:r>
      <w:r w:rsidR="006D78B7"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>формате. То, что онлайн</w:t>
      </w:r>
      <w:r w:rsidR="006D78B7" w:rsidRPr="00AF7E22">
        <w:rPr>
          <w:highlight w:val="white"/>
        </w:rPr>
        <w:t xml:space="preserve"> – </w:t>
      </w:r>
      <w:r w:rsidR="009C09B7" w:rsidRPr="00AF7E22">
        <w:rPr>
          <w:highlight w:val="white"/>
        </w:rPr>
        <w:t>консультирование имеет ограничения и риски, не в полной мере очевидно для клиентов, ранее не обращавшихся за психол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 xml:space="preserve">гической помощью в такой форме. </w:t>
      </w:r>
    </w:p>
    <w:p w:rsidR="00280545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Для того чтобы клиенты могли принять осознанное решение, подходит ли им онлайн</w:t>
      </w:r>
      <w:r w:rsidR="006D78B7" w:rsidRPr="00AF7E22">
        <w:rPr>
          <w:highlight w:val="white"/>
        </w:rPr>
        <w:t xml:space="preserve"> – </w:t>
      </w:r>
      <w:r w:rsidRPr="00AF7E22">
        <w:rPr>
          <w:highlight w:val="white"/>
        </w:rPr>
        <w:t>вариант, нео</w:t>
      </w:r>
      <w:r w:rsidRPr="00AF7E22">
        <w:rPr>
          <w:highlight w:val="white"/>
        </w:rPr>
        <w:t>б</w:t>
      </w:r>
      <w:r w:rsidRPr="00AF7E22">
        <w:rPr>
          <w:highlight w:val="white"/>
        </w:rPr>
        <w:t>ходимо до начала сессий предоставить полную и исчерпывающую информацию. Например, специалисту необходимо отр</w:t>
      </w:r>
      <w:r w:rsidRPr="00AF7E22">
        <w:rPr>
          <w:highlight w:val="white"/>
        </w:rPr>
        <w:t>а</w:t>
      </w:r>
      <w:r w:rsidRPr="00AF7E22">
        <w:rPr>
          <w:highlight w:val="white"/>
        </w:rPr>
        <w:t>зить в информированном согласии ограничения на уровне конфиденциальн</w:t>
      </w:r>
      <w:r w:rsidRPr="00AF7E22">
        <w:rPr>
          <w:highlight w:val="white"/>
        </w:rPr>
        <w:t>о</w:t>
      </w:r>
      <w:r w:rsidRPr="00AF7E22">
        <w:rPr>
          <w:highlight w:val="white"/>
        </w:rPr>
        <w:t>сти, обозначить непригодность этой формы работы при определенных с</w:t>
      </w:r>
      <w:r w:rsidRPr="00AF7E22">
        <w:rPr>
          <w:highlight w:val="white"/>
        </w:rPr>
        <w:t>о</w:t>
      </w:r>
      <w:r w:rsidRPr="00AF7E22">
        <w:rPr>
          <w:highlight w:val="white"/>
        </w:rPr>
        <w:t xml:space="preserve">стояниях или личностных особенностях, сообщить о своем образовании и опыте работы. </w:t>
      </w:r>
    </w:p>
    <w:p w:rsidR="00BF16A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Не менее важным является предоставление клиенту информ</w:t>
      </w:r>
      <w:r w:rsidRPr="00AF7E22">
        <w:rPr>
          <w:highlight w:val="white"/>
        </w:rPr>
        <w:t>а</w:t>
      </w:r>
      <w:r w:rsidRPr="00AF7E22">
        <w:rPr>
          <w:highlight w:val="white"/>
        </w:rPr>
        <w:t>ции о том, что онлайн</w:t>
      </w:r>
      <w:r w:rsidR="00BF16A7" w:rsidRPr="00AF7E22">
        <w:rPr>
          <w:highlight w:val="white"/>
        </w:rPr>
        <w:t xml:space="preserve"> – </w:t>
      </w:r>
      <w:r w:rsidRPr="00AF7E22">
        <w:rPr>
          <w:highlight w:val="white"/>
        </w:rPr>
        <w:t xml:space="preserve">консультирование считается менее защищенным из-за передачи </w:t>
      </w:r>
      <w:r w:rsidRPr="00AF7E22">
        <w:rPr>
          <w:highlight w:val="white"/>
        </w:rPr>
        <w:lastRenderedPageBreak/>
        <w:t>данных через электронные устройства, и не все приложения с</w:t>
      </w:r>
      <w:r w:rsidRPr="00AF7E22">
        <w:rPr>
          <w:highlight w:val="white"/>
        </w:rPr>
        <w:t>о</w:t>
      </w:r>
      <w:r w:rsidRPr="00AF7E22">
        <w:rPr>
          <w:highlight w:val="white"/>
        </w:rPr>
        <w:t>ответствуют требованиям по безопасной передаче данных [</w:t>
      </w:r>
      <w:r w:rsidR="00AF7E22" w:rsidRPr="00AF7E22">
        <w:rPr>
          <w:highlight w:val="white"/>
        </w:rPr>
        <w:t>37</w:t>
      </w:r>
      <w:r w:rsidRPr="00AF7E22">
        <w:rPr>
          <w:highlight w:val="white"/>
        </w:rPr>
        <w:t xml:space="preserve">]. </w:t>
      </w:r>
    </w:p>
    <w:p w:rsidR="00BF16A7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Вся информация о специфике консультирования в онлайн</w:t>
      </w:r>
      <w:r w:rsidR="00BF16A7" w:rsidRPr="00AF7E22">
        <w:rPr>
          <w:highlight w:val="white"/>
        </w:rPr>
        <w:t xml:space="preserve"> – </w:t>
      </w:r>
      <w:r w:rsidRPr="00AF7E22">
        <w:rPr>
          <w:highlight w:val="white"/>
        </w:rPr>
        <w:t>формате должна быть описана простым и понятным для клиента язы</w:t>
      </w:r>
      <w:r w:rsidR="00BF16A7" w:rsidRPr="00AF7E22">
        <w:rPr>
          <w:highlight w:val="white"/>
        </w:rPr>
        <w:t>ком</w:t>
      </w:r>
      <w:r w:rsidRPr="00AF7E22">
        <w:rPr>
          <w:highlight w:val="white"/>
        </w:rPr>
        <w:t>. Она дол</w:t>
      </w:r>
      <w:r w:rsidRPr="00AF7E22">
        <w:rPr>
          <w:highlight w:val="white"/>
        </w:rPr>
        <w:t>ж</w:t>
      </w:r>
      <w:r w:rsidRPr="00AF7E22">
        <w:rPr>
          <w:highlight w:val="white"/>
        </w:rPr>
        <w:t>на быть доступна в письменном виде и дополнительно обговорена во время первой сессии в рамках заключения контракта на работу. Существует н</w:t>
      </w:r>
      <w:r w:rsidRPr="00AF7E22">
        <w:rPr>
          <w:highlight w:val="white"/>
        </w:rPr>
        <w:t>е</w:t>
      </w:r>
      <w:r w:rsidRPr="00AF7E22">
        <w:rPr>
          <w:highlight w:val="white"/>
        </w:rPr>
        <w:t>сколько вариантов ознакомления клиентов с этой информацией, н</w:t>
      </w:r>
      <w:r w:rsidRPr="00AF7E22">
        <w:rPr>
          <w:highlight w:val="white"/>
        </w:rPr>
        <w:t>а</w:t>
      </w:r>
      <w:r w:rsidRPr="00AF7E22">
        <w:rPr>
          <w:highlight w:val="white"/>
        </w:rPr>
        <w:t>приме</w:t>
      </w:r>
      <w:r w:rsidR="00BF16A7" w:rsidRPr="00AF7E22">
        <w:rPr>
          <w:highlight w:val="white"/>
        </w:rPr>
        <w:t>р, данные могут быть разме</w:t>
      </w:r>
      <w:r w:rsidRPr="00AF7E22">
        <w:rPr>
          <w:highlight w:val="white"/>
        </w:rPr>
        <w:t>щены на сайте, присланы клиенту на электро</w:t>
      </w:r>
      <w:r w:rsidRPr="00AF7E22">
        <w:rPr>
          <w:highlight w:val="white"/>
        </w:rPr>
        <w:t>н</w:t>
      </w:r>
      <w:r w:rsidRPr="00AF7E22">
        <w:rPr>
          <w:highlight w:val="white"/>
        </w:rPr>
        <w:t>ную почту или озвучены диспетчером по телефону в момент записи. Су</w:t>
      </w:r>
      <w:r w:rsidRPr="00AF7E22">
        <w:rPr>
          <w:highlight w:val="white"/>
        </w:rPr>
        <w:t>м</w:t>
      </w:r>
      <w:r w:rsidRPr="00AF7E22">
        <w:rPr>
          <w:highlight w:val="white"/>
        </w:rPr>
        <w:t>марно, рекомендовано включить в информированное согласие следу</w:t>
      </w:r>
      <w:r w:rsidRPr="00AF7E22">
        <w:rPr>
          <w:highlight w:val="white"/>
        </w:rPr>
        <w:t>ю</w:t>
      </w:r>
      <w:r w:rsidR="00BF16A7" w:rsidRPr="00AF7E22">
        <w:rPr>
          <w:highlight w:val="white"/>
        </w:rPr>
        <w:t>щие пункты</w:t>
      </w:r>
      <w:r w:rsidRPr="00AF7E22">
        <w:rPr>
          <w:highlight w:val="white"/>
        </w:rPr>
        <w:t xml:space="preserve">: 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 xml:space="preserve">технические требования (качество связи, видео, приложения); 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>организационные требования (камерное тихое пространство, отсутс</w:t>
      </w:r>
      <w:r w:rsidR="009C09B7" w:rsidRPr="00AF7E22">
        <w:rPr>
          <w:highlight w:val="white"/>
        </w:rPr>
        <w:t>т</w:t>
      </w:r>
      <w:r w:rsidR="009C09B7" w:rsidRPr="00AF7E22">
        <w:rPr>
          <w:highlight w:val="white"/>
        </w:rPr>
        <w:t>вие отвлекающих факторов и посторонних, внешний вид, готовность к раб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>те, выполнение д</w:t>
      </w:r>
      <w:r w:rsidR="009C09B7" w:rsidRPr="00AF7E22">
        <w:rPr>
          <w:highlight w:val="white"/>
        </w:rPr>
        <w:t>о</w:t>
      </w:r>
      <w:r w:rsidR="009C09B7" w:rsidRPr="00AF7E22">
        <w:rPr>
          <w:highlight w:val="white"/>
        </w:rPr>
        <w:t xml:space="preserve">машних заданий); 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 xml:space="preserve">ограничения в конфиденциальности; 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 xml:space="preserve">наличие четкой структуры сессий и домашних заданий; 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 xml:space="preserve">алгоритм действий для кризисной ситуации; 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>границы процесса (частота, продолжительность встреч, отсутствие переписки между сессиями по любым вопросам, кроме переноса или отмены приема);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 xml:space="preserve">альтернативные способы получения помощи; </w:t>
      </w:r>
    </w:p>
    <w:p w:rsidR="00BF16A7" w:rsidRPr="00AF7E22" w:rsidRDefault="00BF16A7" w:rsidP="00AF7E22">
      <w:pPr>
        <w:widowControl w:val="0"/>
        <w:rPr>
          <w:highlight w:val="white"/>
        </w:rPr>
      </w:pPr>
      <w:r w:rsidRPr="00AF7E22">
        <w:rPr>
          <w:highlight w:val="white"/>
        </w:rPr>
        <w:t xml:space="preserve">- </w:t>
      </w:r>
      <w:r w:rsidR="009C09B7" w:rsidRPr="00AF7E22">
        <w:rPr>
          <w:highlight w:val="white"/>
        </w:rPr>
        <w:t>способ разрешения конфликтных ситуаций</w:t>
      </w:r>
      <w:r w:rsidRPr="00AF7E22">
        <w:rPr>
          <w:highlight w:val="white"/>
        </w:rPr>
        <w:t xml:space="preserve"> [</w:t>
      </w:r>
      <w:r w:rsidR="00AF7E22" w:rsidRPr="00AF7E22">
        <w:rPr>
          <w:highlight w:val="white"/>
        </w:rPr>
        <w:t>37</w:t>
      </w:r>
      <w:r w:rsidRPr="00AF7E22">
        <w:rPr>
          <w:highlight w:val="white"/>
        </w:rPr>
        <w:t>]</w:t>
      </w:r>
      <w:r w:rsidR="009C09B7" w:rsidRPr="00AF7E22">
        <w:rPr>
          <w:highlight w:val="white"/>
        </w:rPr>
        <w:t xml:space="preserve">. </w:t>
      </w:r>
    </w:p>
    <w:p w:rsidR="00AB305F" w:rsidRPr="00AF7E22" w:rsidRDefault="009C09B7" w:rsidP="00AF7E22">
      <w:pPr>
        <w:widowControl w:val="0"/>
        <w:rPr>
          <w:highlight w:val="white"/>
        </w:rPr>
      </w:pPr>
      <w:r w:rsidRPr="00AF7E22">
        <w:rPr>
          <w:highlight w:val="white"/>
        </w:rPr>
        <w:t>Информированное согласие является важным инструментом, который помогает предотвратить заметное количество этических и юридических сложностей, и может быть рекомендовано всем без исключения специал</w:t>
      </w:r>
      <w:r w:rsidRPr="00AF7E22">
        <w:rPr>
          <w:highlight w:val="white"/>
        </w:rPr>
        <w:t>и</w:t>
      </w:r>
      <w:r w:rsidRPr="00AF7E22">
        <w:rPr>
          <w:highlight w:val="white"/>
        </w:rPr>
        <w:t>стам и их клие</w:t>
      </w:r>
      <w:r w:rsidRPr="00AF7E22">
        <w:rPr>
          <w:highlight w:val="white"/>
        </w:rPr>
        <w:t>н</w:t>
      </w:r>
      <w:r w:rsidRPr="00AF7E22">
        <w:rPr>
          <w:highlight w:val="white"/>
        </w:rPr>
        <w:t>там.</w:t>
      </w:r>
    </w:p>
    <w:p w:rsidR="00802BE5" w:rsidRDefault="00802BE5">
      <w:pPr>
        <w:spacing w:after="200"/>
        <w:ind w:left="1429" w:hanging="357"/>
        <w:jc w:val="left"/>
      </w:pPr>
      <w:r>
        <w:br w:type="page"/>
      </w:r>
    </w:p>
    <w:p w:rsidR="00196825" w:rsidRDefault="00196825" w:rsidP="00802BE5">
      <w:pPr>
        <w:pStyle w:val="2"/>
      </w:pPr>
      <w:bookmarkStart w:id="3" w:name="_Toc84201672"/>
      <w:r>
        <w:lastRenderedPageBreak/>
        <w:t>1.2. Понятие стрессоустойчивости. Возможности психологического ко</w:t>
      </w:r>
      <w:r>
        <w:t>н</w:t>
      </w:r>
      <w:r>
        <w:t>сультирования в повышении стрессоустойчивости</w:t>
      </w:r>
      <w:bookmarkEnd w:id="3"/>
    </w:p>
    <w:p w:rsidR="00802BE5" w:rsidRPr="004E4D29" w:rsidRDefault="00802BE5" w:rsidP="00802BE5">
      <w:r w:rsidRPr="004E4D29">
        <w:t xml:space="preserve">В настоящее время в психологии существует </w:t>
      </w:r>
      <w:r>
        <w:t>большое</w:t>
      </w:r>
      <w:r w:rsidRPr="004E4D29">
        <w:t xml:space="preserve"> количество о</w:t>
      </w:r>
      <w:r w:rsidRPr="004E4D29">
        <w:t>п</w:t>
      </w:r>
      <w:r w:rsidRPr="004E4D29">
        <w:t xml:space="preserve">ределений таких понятий </w:t>
      </w:r>
      <w:r>
        <w:t>как «стресс</w:t>
      </w:r>
      <w:r w:rsidRPr="004E4D29">
        <w:t xml:space="preserve">». В переводе с английского языка слово «стресс» означает «нажим, давление, напряжение». </w:t>
      </w:r>
    </w:p>
    <w:p w:rsidR="00802BE5" w:rsidRPr="004E4D29" w:rsidRDefault="00802BE5" w:rsidP="00802BE5">
      <w:r w:rsidRPr="004E4D29">
        <w:t>Одним из первых стресс начал изучать и явился основоположником учения о стрессе Г. Селье. Он дал ему следующее определение: стресс - есть неспецифический ответ организма на любое предъявленное ему требование [</w:t>
      </w:r>
      <w:r w:rsidR="00AF7E22">
        <w:t>27</w:t>
      </w:r>
      <w:r w:rsidRPr="004E4D29">
        <w:t xml:space="preserve">]. </w:t>
      </w:r>
    </w:p>
    <w:p w:rsidR="00802BE5" w:rsidRPr="004E4D29" w:rsidRDefault="00802BE5" w:rsidP="00802BE5">
      <w:r w:rsidRPr="004E4D29">
        <w:t>Г. Селье выделил три стадии общего стресса:</w:t>
      </w:r>
    </w:p>
    <w:p w:rsidR="00802BE5" w:rsidRPr="004E4D29" w:rsidRDefault="00802BE5" w:rsidP="00802BE5">
      <w:r w:rsidRPr="004E4D29">
        <w:t>Стадия тревоги. На этой стадии организм сталкивается с неким возм</w:t>
      </w:r>
      <w:r w:rsidRPr="004E4D29">
        <w:t>у</w:t>
      </w:r>
      <w:r w:rsidRPr="004E4D29">
        <w:t>щающим фактором среды и старается приспособиться к нему.</w:t>
      </w:r>
    </w:p>
    <w:p w:rsidR="00802BE5" w:rsidRPr="004E4D29" w:rsidRDefault="00802BE5" w:rsidP="00802BE5">
      <w:r w:rsidRPr="004E4D29">
        <w:t>Стадия сопротивления (адаптации). Происходит адаптация к новым у</w:t>
      </w:r>
      <w:r w:rsidRPr="004E4D29">
        <w:t>с</w:t>
      </w:r>
      <w:r w:rsidRPr="004E4D29">
        <w:t>ловиям, организм сопротивляется стрессору.</w:t>
      </w:r>
    </w:p>
    <w:p w:rsidR="00802BE5" w:rsidRPr="004E4D29" w:rsidRDefault="00802BE5" w:rsidP="00802BE5">
      <w:r w:rsidRPr="004E4D29">
        <w:t>Стадия истощения. После длительного воздействия стрессора, пост</w:t>
      </w:r>
      <w:r w:rsidRPr="004E4D29">
        <w:t>е</w:t>
      </w:r>
      <w:r w:rsidRPr="004E4D29">
        <w:t>пенно истощаются запасы адаптационной энергии. Процесс принимает пат</w:t>
      </w:r>
      <w:r w:rsidRPr="004E4D29">
        <w:t>о</w:t>
      </w:r>
      <w:r w:rsidRPr="004E4D29">
        <w:t>логический характер и может завершиться смертью индивида [</w:t>
      </w:r>
      <w:r w:rsidR="00AF7E22">
        <w:t>27</w:t>
      </w:r>
      <w:r w:rsidRPr="004E4D29">
        <w:t>].</w:t>
      </w:r>
    </w:p>
    <w:p w:rsidR="00802BE5" w:rsidRPr="008F5AE8" w:rsidRDefault="00802BE5" w:rsidP="00802BE5">
      <w:r w:rsidRPr="008F5AE8">
        <w:t xml:space="preserve">Р. Лазарус </w:t>
      </w:r>
      <w:r>
        <w:t>в</w:t>
      </w:r>
      <w:r w:rsidRPr="008F5AE8">
        <w:t xml:space="preserve"> своих исследованиях был одним из первых, кто сделал п</w:t>
      </w:r>
      <w:r w:rsidRPr="008F5AE8">
        <w:t>о</w:t>
      </w:r>
      <w:r w:rsidRPr="008F5AE8">
        <w:t>пытку развести психологическое и физиологическое понимание стресса. В своей работе он вывел положение о том, что разделяются физиологический стресс, который связан с действительным раздражителем и психический (эмоциональный) стресс, в ходе которого человек, на основании своего ли</w:t>
      </w:r>
      <w:r w:rsidRPr="008F5AE8">
        <w:t>ч</w:t>
      </w:r>
      <w:r w:rsidRPr="008F5AE8">
        <w:t>ного опыта и знаниях, характеризует сложившуюся ситуацию как трудную, несущую в себе угрозу [</w:t>
      </w:r>
      <w:r w:rsidR="00AF7E22">
        <w:t>14</w:t>
      </w:r>
      <w:r w:rsidRPr="008F5AE8">
        <w:t xml:space="preserve">]. </w:t>
      </w:r>
    </w:p>
    <w:p w:rsidR="00802BE5" w:rsidRPr="008F5AE8" w:rsidRDefault="00802BE5" w:rsidP="00802BE5">
      <w:r w:rsidRPr="008F5AE8">
        <w:t>Обычно стресс воспринимается как негативное, отрицательное явл</w:t>
      </w:r>
      <w:r w:rsidRPr="008F5AE8">
        <w:t>е</w:t>
      </w:r>
      <w:r w:rsidRPr="008F5AE8">
        <w:t xml:space="preserve">ние. Считается, что его вызывает какая-то неприятная ситуация. Но это лишь один из видов стресса. Также выделяют и позитивный стресс, который может быть вызван приятными событиями. </w:t>
      </w:r>
    </w:p>
    <w:p w:rsidR="00802BE5" w:rsidRPr="008F5AE8" w:rsidRDefault="00802BE5" w:rsidP="00802BE5">
      <w:r w:rsidRPr="008F5AE8">
        <w:t>По мнению А. Г. Маклакова, стресс принято разделять на два основных вида: системный (физиологический) и психический. Психический стресс д</w:t>
      </w:r>
      <w:r w:rsidRPr="008F5AE8">
        <w:t>е</w:t>
      </w:r>
      <w:r w:rsidRPr="008F5AE8">
        <w:lastRenderedPageBreak/>
        <w:t>лится на два вида: информационный и эмоциональный. Информационный стресс возникает в ситуациях значительных информационных перегрузок, когда человек не может справиться с задачей переработки информации. Во</w:t>
      </w:r>
      <w:r w:rsidRPr="008F5AE8">
        <w:t>з</w:t>
      </w:r>
      <w:r w:rsidRPr="008F5AE8">
        <w:t>никновение эмоционального стресса автор связывает с ситуациями угрозы, опасности, обиды [</w:t>
      </w:r>
      <w:r w:rsidR="00AF7E22">
        <w:t>17</w:t>
      </w:r>
      <w:r w:rsidRPr="008F5AE8">
        <w:t xml:space="preserve">]. </w:t>
      </w:r>
    </w:p>
    <w:p w:rsidR="00802BE5" w:rsidRPr="00266445" w:rsidRDefault="00802BE5" w:rsidP="00802BE5">
      <w:r w:rsidRPr="00266445">
        <w:t>Основной индивидуальной характеристикой содержания самого стре</w:t>
      </w:r>
      <w:r w:rsidRPr="00266445">
        <w:t>с</w:t>
      </w:r>
      <w:r w:rsidRPr="00266445">
        <w:t xml:space="preserve">са является адаптация </w:t>
      </w:r>
      <w:r>
        <w:t>к нему или</w:t>
      </w:r>
      <w:r w:rsidRPr="00266445">
        <w:t xml:space="preserve"> можно сказать – стрессоустойчивость. Стрессоустойчивость определяется как набор личностных черт, определя</w:t>
      </w:r>
      <w:r w:rsidRPr="00266445">
        <w:t>ю</w:t>
      </w:r>
      <w:r w:rsidRPr="00266445">
        <w:t>щих устойчивость к различным видам стрессов. Стрессоустойчивость сост</w:t>
      </w:r>
      <w:r w:rsidRPr="00266445">
        <w:t>о</w:t>
      </w:r>
      <w:r w:rsidRPr="00266445">
        <w:t xml:space="preserve">ит из трех, связанных между собой компонентов: </w:t>
      </w:r>
    </w:p>
    <w:p w:rsidR="00802BE5" w:rsidRPr="00266445" w:rsidRDefault="00802BE5" w:rsidP="00802BE5">
      <w:r w:rsidRPr="00266445">
        <w:t xml:space="preserve">1) ощущение важности своего существования; </w:t>
      </w:r>
    </w:p>
    <w:p w:rsidR="00802BE5" w:rsidRPr="00266445" w:rsidRDefault="00802BE5" w:rsidP="00802BE5">
      <w:r w:rsidRPr="00266445">
        <w:t>2) чувство независимости и способности влиять на собственную жизнь;</w:t>
      </w:r>
    </w:p>
    <w:p w:rsidR="00802BE5" w:rsidRDefault="00802BE5" w:rsidP="00802BE5">
      <w:r w:rsidRPr="00266445">
        <w:t>3) открытость и интерес к изменениям, отношение к ним не как к угр</w:t>
      </w:r>
      <w:r w:rsidRPr="00266445">
        <w:t>о</w:t>
      </w:r>
      <w:r w:rsidRPr="00266445">
        <w:t>зе, а как к возможности развития [</w:t>
      </w:r>
      <w:r w:rsidR="00AF7E22">
        <w:t>11</w:t>
      </w:r>
      <w:r w:rsidRPr="00266445">
        <w:t xml:space="preserve">]. </w:t>
      </w:r>
    </w:p>
    <w:p w:rsidR="00802BE5" w:rsidRDefault="00802BE5" w:rsidP="00802BE5">
      <w:r>
        <w:t>А.А. Баранов в своем исследовании предполагает, что стрессоустойч</w:t>
      </w:r>
      <w:r>
        <w:t>и</w:t>
      </w:r>
      <w:r>
        <w:t>вость – это частный случай психической устойчивости, которая проявляется при воздействии различных стрессовых факторов [</w:t>
      </w:r>
      <w:r w:rsidR="00AF7E22">
        <w:t>4</w:t>
      </w:r>
      <w:r>
        <w:t xml:space="preserve">]. </w:t>
      </w:r>
    </w:p>
    <w:p w:rsidR="00802BE5" w:rsidRDefault="00802BE5" w:rsidP="00802BE5">
      <w:r>
        <w:t>Ряд ученых связывают стрессоустойчивость со свойствами темпер</w:t>
      </w:r>
      <w:r>
        <w:t>а</w:t>
      </w:r>
      <w:r>
        <w:t>мента – эмоциональной устойчивостью. Говоря об устойчивости, П. Б. Зил</w:t>
      </w:r>
      <w:r>
        <w:t>ь</w:t>
      </w:r>
      <w:r>
        <w:t>берман отмечает ее как некое неразумное явление, характеризующееся о</w:t>
      </w:r>
      <w:r>
        <w:t>т</w:t>
      </w:r>
      <w:r>
        <w:t>сутствием адекватного отражения изменившейся ситуации, свидетельству</w:t>
      </w:r>
      <w:r>
        <w:t>ю</w:t>
      </w:r>
      <w:r>
        <w:t>щее о недостаточной гибкости, приспособляемости [</w:t>
      </w:r>
      <w:r w:rsidR="00AF7E22">
        <w:t>9</w:t>
      </w:r>
      <w:r>
        <w:t xml:space="preserve">]. </w:t>
      </w:r>
    </w:p>
    <w:p w:rsidR="00802BE5" w:rsidRDefault="00802BE5" w:rsidP="00802BE5">
      <w:r>
        <w:t>В. Л. Марищук эмоциональную устойчивость рассматривает, как сп</w:t>
      </w:r>
      <w:r>
        <w:t>о</w:t>
      </w:r>
      <w:r>
        <w:t>собность личности преодолевать состояние излишнего эмоционального во</w:t>
      </w:r>
      <w:r>
        <w:t>з</w:t>
      </w:r>
      <w:r>
        <w:t>буждения во время выполнения сложной деятельности [</w:t>
      </w:r>
      <w:r w:rsidR="00AF7E22">
        <w:t>24</w:t>
      </w:r>
      <w:r>
        <w:t xml:space="preserve">]. </w:t>
      </w:r>
    </w:p>
    <w:p w:rsidR="00802BE5" w:rsidRPr="008F5AE8" w:rsidRDefault="00802BE5" w:rsidP="00802BE5">
      <w:r w:rsidRPr="008F5AE8">
        <w:t>По мнению Ю.В. Щербатых, каждый человек имеет свой порог чувс</w:t>
      </w:r>
      <w:r w:rsidRPr="008F5AE8">
        <w:t>т</w:t>
      </w:r>
      <w:r w:rsidRPr="008F5AE8">
        <w:t>вительности к стрессу – уровень напряженности, при котором наступает э</w:t>
      </w:r>
      <w:r w:rsidRPr="008F5AE8">
        <w:t>у</w:t>
      </w:r>
      <w:r w:rsidRPr="008F5AE8">
        <w:t xml:space="preserve">стресс, т.е. эффективность деятельности повышается, а также критический порог истощения, когда эффективность деятельности снижается и наступает дистресс. По мнению автора, дать определение стрессоустойчивости, которое </w:t>
      </w:r>
      <w:r w:rsidRPr="008F5AE8">
        <w:lastRenderedPageBreak/>
        <w:t>охватило бы все аспекты жизнедеятельности человека достаточно трудно [</w:t>
      </w:r>
      <w:r w:rsidR="00AF7E22">
        <w:t>38</w:t>
      </w:r>
      <w:r w:rsidRPr="008F5AE8">
        <w:t>]. Определить «границы перехода» в дистресс можно по объективным и субъективным критериям, для этого используются биохимические, физиол</w:t>
      </w:r>
      <w:r w:rsidRPr="008F5AE8">
        <w:t>о</w:t>
      </w:r>
      <w:r w:rsidRPr="008F5AE8">
        <w:t xml:space="preserve">гические или поведенческие показатели. </w:t>
      </w:r>
    </w:p>
    <w:p w:rsidR="00802BE5" w:rsidRPr="008F5AE8" w:rsidRDefault="00802BE5" w:rsidP="00802BE5">
      <w:r w:rsidRPr="008F5AE8">
        <w:t>Традиционными показателями стрессоустойчивости человека на соц</w:t>
      </w:r>
      <w:r w:rsidRPr="008F5AE8">
        <w:t>и</w:t>
      </w:r>
      <w:r w:rsidRPr="008F5AE8">
        <w:t>ально-психологическом уровне являются следующие: сохранение способн</w:t>
      </w:r>
      <w:r w:rsidRPr="008F5AE8">
        <w:t>о</w:t>
      </w:r>
      <w:r w:rsidRPr="008F5AE8">
        <w:t>сти к социальной адаптации, сохранение значимых межличностных связей, обеспечение успешной самореализации, достижение жизненных целей, с</w:t>
      </w:r>
      <w:r w:rsidRPr="008F5AE8">
        <w:t>о</w:t>
      </w:r>
      <w:r w:rsidRPr="008F5AE8">
        <w:t>хранение трудоспособности и качества выполняемой деятельности, сохран</w:t>
      </w:r>
      <w:r w:rsidRPr="008F5AE8">
        <w:t>е</w:t>
      </w:r>
      <w:r w:rsidRPr="008F5AE8">
        <w:t>ние здоровья</w:t>
      </w:r>
      <w:r>
        <w:t xml:space="preserve"> </w:t>
      </w:r>
      <w:r w:rsidRPr="008F5AE8">
        <w:t>[</w:t>
      </w:r>
      <w:r w:rsidR="00AF7E22">
        <w:t>6</w:t>
      </w:r>
      <w:r w:rsidRPr="008F5AE8">
        <w:t>].</w:t>
      </w:r>
    </w:p>
    <w:p w:rsidR="00802BE5" w:rsidRPr="008F5AE8" w:rsidRDefault="00802BE5" w:rsidP="00802BE5">
      <w:r w:rsidRPr="008F5AE8">
        <w:t>К наиболее изученным в настоящее время личностным ресурсам пр</w:t>
      </w:r>
      <w:r w:rsidRPr="008F5AE8">
        <w:t>е</w:t>
      </w:r>
      <w:r w:rsidRPr="008F5AE8">
        <w:t>одоления стресса относятся: активная мотивация преодоления, отношение к стрессам как к возможности личностного роста, сила Я - концепции, сам</w:t>
      </w:r>
      <w:r w:rsidRPr="008F5AE8">
        <w:t>о</w:t>
      </w:r>
      <w:r w:rsidRPr="008F5AE8">
        <w:t>уважение, самооценка, активная жизненная установка, позитивность и р</w:t>
      </w:r>
      <w:r w:rsidRPr="008F5AE8">
        <w:t>а</w:t>
      </w:r>
      <w:r w:rsidRPr="008F5AE8">
        <w:t>циональность мышления, эмоционально-волевые качества, физические р</w:t>
      </w:r>
      <w:r w:rsidRPr="008F5AE8">
        <w:t>е</w:t>
      </w:r>
      <w:r w:rsidRPr="008F5AE8">
        <w:t>сурсы [</w:t>
      </w:r>
      <w:r w:rsidR="00AF7E22">
        <w:t>6</w:t>
      </w:r>
      <w:r w:rsidRPr="008F5AE8">
        <w:t>].</w:t>
      </w:r>
    </w:p>
    <w:p w:rsidR="00802BE5" w:rsidRPr="00266445" w:rsidRDefault="00802BE5" w:rsidP="00802BE5">
      <w:r>
        <w:t>В своих исследованиях Л. Мерфи, Р. Лазарус, С. Фолкман, Н. Сирота к стрессоустойчивости относят совладающее поведение (копинг – стратегии). Успешное прохождение трудного события в жизни разнообразно по своей сути, и естественным образом стратегии совладающего поведения у разных людей – разные [</w:t>
      </w:r>
      <w:r w:rsidR="00AF7E22">
        <w:t>14</w:t>
      </w:r>
      <w:r>
        <w:t xml:space="preserve">; </w:t>
      </w:r>
      <w:r w:rsidR="00AF7E22">
        <w:t>28</w:t>
      </w:r>
      <w:r>
        <w:t>].</w:t>
      </w:r>
    </w:p>
    <w:p w:rsidR="00802BE5" w:rsidRDefault="00802BE5" w:rsidP="00802BE5">
      <w:r>
        <w:t>Р. Лазарус выделил два самых распространенных типа реакций на стрессовую ситуацию. Первый тип был обозначен как проблемно ориентир</w:t>
      </w:r>
      <w:r>
        <w:t>о</w:t>
      </w:r>
      <w:r>
        <w:t>ванный, связанный с рациональным анализом возникшей проблемы и с дал</w:t>
      </w:r>
      <w:r>
        <w:t>ь</w:t>
      </w:r>
      <w:r>
        <w:t>нейшим построением плана действий по разрешению данной проблемы, а также проявление самостоятельного анализа произошедшего с обращением за помощью к другим и поиском вспомогательной информации. Второй тип был связан с эмоциональным реагированием на возникающую ситуацию, но с отсутствием конкретных действий, поскольку индивид уходит от попыток анализа проблемы и стремится уйти от нее в сновидения, отключиться от н</w:t>
      </w:r>
      <w:r>
        <w:t>е</w:t>
      </w:r>
      <w:r>
        <w:lastRenderedPageBreak/>
        <w:t>гативных эмоций, позволяя обостриться пагубным привычкам и привлечь посторонних в собственные переживания [</w:t>
      </w:r>
      <w:r w:rsidR="00AF7E22">
        <w:t>1</w:t>
      </w:r>
      <w:r>
        <w:t xml:space="preserve">4]. </w:t>
      </w:r>
    </w:p>
    <w:p w:rsidR="00802BE5" w:rsidRDefault="00802BE5" w:rsidP="00802BE5">
      <w:r>
        <w:t>В настоящее время под копинг – стратегиями понимается индивид</w:t>
      </w:r>
      <w:r>
        <w:t>у</w:t>
      </w:r>
      <w:r>
        <w:t>альное взаимодействие со стрессовой ситуацией, в основе которого лежат психологические особенности и возможности личности, степень значимости определенной ситуации в жизни человека, а также постоянно меняющиеся эмоциональные, когнитивные и поведенческие попытки справиться с вне</w:t>
      </w:r>
      <w:r>
        <w:t>ш</w:t>
      </w:r>
      <w:r>
        <w:t>ними или внутренними требованиями, которые воспринимаются как напр</w:t>
      </w:r>
      <w:r>
        <w:t>я</w:t>
      </w:r>
      <w:r>
        <w:t xml:space="preserve">жение. </w:t>
      </w:r>
    </w:p>
    <w:p w:rsidR="00802BE5" w:rsidRDefault="00802BE5" w:rsidP="00802BE5">
      <w:r>
        <w:t>Структуру личных копинг – ресурсов составляют: когнитивные ресу</w:t>
      </w:r>
      <w:r>
        <w:t>р</w:t>
      </w:r>
      <w:r>
        <w:t>сы, социальная поддержка, эмпатия, аффиляция и низкий нейротизм. Осно</w:t>
      </w:r>
      <w:r>
        <w:t>в</w:t>
      </w:r>
      <w:r>
        <w:t>ным копинг – ресурсом является Я-концепция: индивид чувствует увере</w:t>
      </w:r>
      <w:r>
        <w:t>н</w:t>
      </w:r>
      <w:r>
        <w:t xml:space="preserve">ность в способности контролировать ситуацию. Чувство контроля над средой способствует формированию эмоциональной устойчивости и адекватному восприятию происходящих событий их анализу </w:t>
      </w:r>
      <w:r w:rsidRPr="004003D4">
        <w:t>[</w:t>
      </w:r>
      <w:r w:rsidR="00AF7E22">
        <w:t>36</w:t>
      </w:r>
      <w:r w:rsidRPr="004003D4">
        <w:t>]</w:t>
      </w:r>
      <w:r>
        <w:t xml:space="preserve">. </w:t>
      </w:r>
    </w:p>
    <w:p w:rsidR="00802BE5" w:rsidRDefault="00802BE5" w:rsidP="00802BE5">
      <w:r>
        <w:t>Стратегии совладания со стрессом могут быть функциональными и продуктивными, а также деструктивными и дисфункциональными. Реакции совладания индивида ориентированы на возможность влияния на реальный мир, либо на самого индивида или же на то и другое одновременно. Таким образом к данному поведению относятся два вида совладающего поведения. К ним относятся копинг, ориентированный на проблему и копинг, сфокус</w:t>
      </w:r>
      <w:r>
        <w:t>и</w:t>
      </w:r>
      <w:r>
        <w:t>рованный на эмоциях. Также были выделены некоторые базовые копинг – стратегии, например, стратегии разрешения проблем, стратегии поиска соц</w:t>
      </w:r>
      <w:r>
        <w:t>и</w:t>
      </w:r>
      <w:r>
        <w:t>альной поддержки и стратегии ухода, избегания [</w:t>
      </w:r>
      <w:r w:rsidR="00AF7E22">
        <w:t>1</w:t>
      </w:r>
      <w:r>
        <w:t xml:space="preserve">]. </w:t>
      </w:r>
    </w:p>
    <w:p w:rsidR="00802BE5" w:rsidRDefault="00802BE5" w:rsidP="00802BE5">
      <w:r>
        <w:t>Кроме сознательной переработки стрессовой ситуации, для ее преод</w:t>
      </w:r>
      <w:r>
        <w:t>о</w:t>
      </w:r>
      <w:r>
        <w:t>ления включаются бессознательные защитные механизмы. В попытках ус</w:t>
      </w:r>
      <w:r>
        <w:t>т</w:t>
      </w:r>
      <w:r>
        <w:t>ранения возникших разрушающих дезорганизующих переживаний, человек сам вырабатывает у себя защитные механизмы, которые «ограждают» сферу сознания личности от травмирующих эмоций, спровоцированных конфли</w:t>
      </w:r>
      <w:r>
        <w:t>к</w:t>
      </w:r>
      <w:r>
        <w:t xml:space="preserve">тами, ставящих под угрозу целостность психики человека. Эти конфликты </w:t>
      </w:r>
      <w:r>
        <w:lastRenderedPageBreak/>
        <w:t xml:space="preserve">могут быть детерминированы и противоречивыми установками человека и рассогласованием образа «Я» и поступившей информации из окружающего мира. Наиболее негативно отражаются на психике примитивные защитные механизмы. </w:t>
      </w:r>
    </w:p>
    <w:p w:rsidR="00964A29" w:rsidRDefault="00964A29" w:rsidP="00964A29">
      <w:r>
        <w:t>Копинг – стратегии могут быть различными, но тем не менее они ост</w:t>
      </w:r>
      <w:r>
        <w:t>а</w:t>
      </w:r>
      <w:r>
        <w:t>ются всегда осознанными, рациональными и направленными на очаг тревоги и беспокойства (стремление справиться с ситуацией каким-либо способом). Защитные стратегии совладания предполагают неосознанное, иррационал</w:t>
      </w:r>
      <w:r>
        <w:t>ь</w:t>
      </w:r>
      <w:r>
        <w:t>ное поведение [</w:t>
      </w:r>
      <w:r w:rsidR="00AF7E22">
        <w:t>22</w:t>
      </w:r>
      <w:r>
        <w:t xml:space="preserve">]. </w:t>
      </w:r>
    </w:p>
    <w:p w:rsidR="00964A29" w:rsidRDefault="00964A29" w:rsidP="00964A29">
      <w:r>
        <w:t>Оптимальность копинг – стратегий имеет зависимость от реакции на стресс и непосредственно от контекста, в котором данная реакция происх</w:t>
      </w:r>
      <w:r>
        <w:t>о</w:t>
      </w:r>
      <w:r>
        <w:t>дит. Стратегии совладающего поведения могут быть неэффективны в одних ситуациях и эффективными в других. Например, копинг – стратегии неэ</w:t>
      </w:r>
      <w:r>
        <w:t>ф</w:t>
      </w:r>
      <w:r>
        <w:t>фективные в неподконтрольной ситуации индивиду, являются эффективн</w:t>
      </w:r>
      <w:r>
        <w:t>ы</w:t>
      </w:r>
      <w:r>
        <w:t xml:space="preserve">ми в тех ситуациях, которые индивид способен ее контролировать и изменять в нужную сторону </w:t>
      </w:r>
      <w:r w:rsidRPr="00921E2A">
        <w:t>[</w:t>
      </w:r>
      <w:r w:rsidR="00AF7E22">
        <w:t>15</w:t>
      </w:r>
      <w:r w:rsidRPr="00921E2A">
        <w:t>]</w:t>
      </w:r>
      <w:r>
        <w:t xml:space="preserve">. </w:t>
      </w:r>
    </w:p>
    <w:p w:rsidR="00964A29" w:rsidRDefault="00964A29" w:rsidP="00964A29">
      <w:r>
        <w:t>Оценка собственных способностей совладать и справляться с пробл</w:t>
      </w:r>
      <w:r>
        <w:t>е</w:t>
      </w:r>
      <w:r>
        <w:t>мами имеет под собой основу предшествующего опыта поведения в анал</w:t>
      </w:r>
      <w:r>
        <w:t>о</w:t>
      </w:r>
      <w:r>
        <w:t>гичных ситуациях, на вере в себя и свои силы, на помощь окружающих в</w:t>
      </w:r>
      <w:r>
        <w:t>о</w:t>
      </w:r>
      <w:r>
        <w:t xml:space="preserve">круг индивида людей, самоуверенности, стрессоустойчивости. </w:t>
      </w:r>
    </w:p>
    <w:p w:rsidR="003B1BDE" w:rsidRDefault="003B1BDE" w:rsidP="00964A29">
      <w:r>
        <w:t>Онлайн – консультирование подходит для стеснительных людей, кот</w:t>
      </w:r>
      <w:r>
        <w:t>о</w:t>
      </w:r>
      <w:r>
        <w:t>рым сложно обращаться к кому за помощью очно, кому сложно рассказать о своих проблемах, переживаниях, страхах, а также для людей с высокой зан</w:t>
      </w:r>
      <w:r>
        <w:t>я</w:t>
      </w:r>
      <w:r>
        <w:t xml:space="preserve">тостью и соответственно с высоким уровнем стресса. </w:t>
      </w:r>
    </w:p>
    <w:p w:rsidR="003B1BDE" w:rsidRDefault="003B1BDE" w:rsidP="00964A29">
      <w:r>
        <w:t>Положительная сторона онлайн – консультирования посредством ска</w:t>
      </w:r>
      <w:r>
        <w:t>й</w:t>
      </w:r>
      <w:r>
        <w:t>па – есть возможность аудио/видеозаписей, что не требует личного визита, и позволяет в удобное время обратиться за помощью. Так же можно «вернут</w:t>
      </w:r>
      <w:r>
        <w:t>ь</w:t>
      </w:r>
      <w:r>
        <w:t xml:space="preserve">ся», прослушать, просмотреть и проанализировать сказанное. </w:t>
      </w:r>
    </w:p>
    <w:p w:rsidR="00034339" w:rsidRDefault="003B1BDE" w:rsidP="00964A29">
      <w:r>
        <w:t xml:space="preserve">Большим плюсом </w:t>
      </w:r>
      <w:r w:rsidR="00034339">
        <w:t>онлайн – консультирования</w:t>
      </w:r>
      <w:r>
        <w:t xml:space="preserve"> является его мобил</w:t>
      </w:r>
      <w:r>
        <w:t>ь</w:t>
      </w:r>
      <w:r>
        <w:t>ность, не надо записываться на прием к психологу, ждать свободного врем</w:t>
      </w:r>
      <w:r>
        <w:t>е</w:t>
      </w:r>
      <w:r>
        <w:lastRenderedPageBreak/>
        <w:t xml:space="preserve">ни, озвучивать свое имя и фамилию. </w:t>
      </w:r>
      <w:r w:rsidR="00034339">
        <w:t>Онлайн – консультирование</w:t>
      </w:r>
      <w:r>
        <w:t xml:space="preserve"> позволяет полу</w:t>
      </w:r>
      <w:r w:rsidR="00034339">
        <w:t>чить помощь</w:t>
      </w:r>
      <w:r>
        <w:t xml:space="preserve"> ано</w:t>
      </w:r>
      <w:r w:rsidR="00034339">
        <w:t>нимно</w:t>
      </w:r>
      <w:r>
        <w:t xml:space="preserve">. </w:t>
      </w:r>
    </w:p>
    <w:p w:rsidR="00034339" w:rsidRDefault="003B1BDE" w:rsidP="00964A29">
      <w:r>
        <w:t xml:space="preserve">Минусом </w:t>
      </w:r>
      <w:r w:rsidR="00034339">
        <w:t xml:space="preserve">онлайн – консультирования </w:t>
      </w:r>
      <w:r>
        <w:t xml:space="preserve">является то, что консультант: </w:t>
      </w:r>
    </w:p>
    <w:p w:rsidR="00034339" w:rsidRDefault="003B1BDE" w:rsidP="00964A29">
      <w:r>
        <w:t xml:space="preserve">1) Не видит клиента, отсутствует невербальное общение. </w:t>
      </w:r>
    </w:p>
    <w:p w:rsidR="00034339" w:rsidRDefault="003B1BDE" w:rsidP="00964A29">
      <w:r>
        <w:t>2) Клиент в любое время может отключиться, для консультанта это м</w:t>
      </w:r>
      <w:r>
        <w:t>и</w:t>
      </w:r>
      <w:r>
        <w:t xml:space="preserve">нус, а для клиента плюс. </w:t>
      </w:r>
    </w:p>
    <w:p w:rsidR="00034339" w:rsidRDefault="003B1BDE" w:rsidP="00964A29">
      <w:r>
        <w:t>3) Помехи со связью, что значительно затрудняет общение консульта</w:t>
      </w:r>
      <w:r>
        <w:t>н</w:t>
      </w:r>
      <w:r>
        <w:t xml:space="preserve">та и клиента. </w:t>
      </w:r>
    </w:p>
    <w:p w:rsidR="003B1BDE" w:rsidRDefault="003B1BDE" w:rsidP="00964A29">
      <w:r>
        <w:t xml:space="preserve">4) Не все проблемы можно решить посредством </w:t>
      </w:r>
      <w:r w:rsidR="00034339">
        <w:t>онлайн – консультир</w:t>
      </w:r>
      <w:r w:rsidR="00034339">
        <w:t>о</w:t>
      </w:r>
      <w:r w:rsidR="00034339">
        <w:t>вания</w:t>
      </w:r>
      <w:r w:rsidR="00EE6161">
        <w:t xml:space="preserve"> [</w:t>
      </w:r>
      <w:r w:rsidR="00AF7E22">
        <w:t>3</w:t>
      </w:r>
      <w:r w:rsidR="00EE6161">
        <w:t>]</w:t>
      </w:r>
      <w:r>
        <w:t>.</w:t>
      </w:r>
    </w:p>
    <w:p w:rsidR="002F1B3B" w:rsidRDefault="00C77CE4" w:rsidP="00196825">
      <w:r>
        <w:t xml:space="preserve">Выделяют следующие этапы в </w:t>
      </w:r>
      <w:r w:rsidR="002F1B3B">
        <w:t>онлайн – консультирования:</w:t>
      </w:r>
    </w:p>
    <w:p w:rsidR="002F1B3B" w:rsidRDefault="00C77CE4" w:rsidP="00196825">
      <w:r>
        <w:t>1 этап – у</w:t>
      </w:r>
      <w:r>
        <w:t>с</w:t>
      </w:r>
      <w:r>
        <w:t>тановление психоконтакта психол</w:t>
      </w:r>
      <w:r w:rsidR="002F1B3B">
        <w:t>ога с клиентом. На данном этапе</w:t>
      </w:r>
      <w:r>
        <w:t xml:space="preserve"> на первый план выступает эмоциональное принятие психологом клие</w:t>
      </w:r>
      <w:r>
        <w:t>н</w:t>
      </w:r>
      <w:r>
        <w:t>та, осуществляющееся с помощью вербальных средств коммуникации. Сп</w:t>
      </w:r>
      <w:r>
        <w:t>о</w:t>
      </w:r>
      <w:r>
        <w:t>соб установления контакта, его глубина з</w:t>
      </w:r>
      <w:r>
        <w:t>а</w:t>
      </w:r>
      <w:r>
        <w:t>висит от личностных особенностей клиента и психолога. Последнему важно с первой встречи быть наблюд</w:t>
      </w:r>
      <w:r>
        <w:t>а</w:t>
      </w:r>
      <w:r>
        <w:t>тельным. Клиент будет больше доверять психологу, если тот учтет его инд</w:t>
      </w:r>
      <w:r>
        <w:t>и</w:t>
      </w:r>
      <w:r>
        <w:t>видуальную манеру реагирования. Устано</w:t>
      </w:r>
      <w:r>
        <w:t>в</w:t>
      </w:r>
      <w:r>
        <w:t xml:space="preserve">ление контакта может быть как очень быстрым, так и очень медленным. </w:t>
      </w:r>
    </w:p>
    <w:p w:rsidR="002F1B3B" w:rsidRDefault="00C77CE4" w:rsidP="00196825">
      <w:r>
        <w:t>2 этап – интеллектуальное овладение психологом проблемной ситуац</w:t>
      </w:r>
      <w:r>
        <w:t>и</w:t>
      </w:r>
      <w:r>
        <w:t>ей клиента. Этот этап складывается из структурирования психологом ко</w:t>
      </w:r>
      <w:r>
        <w:t>н</w:t>
      </w:r>
      <w:r>
        <w:t>кретной проблемной ситуации клиента. Психолог раскрывает (увязывает) разнообразные ситуативные взаимосвязи со всем, становящимся ему пост</w:t>
      </w:r>
      <w:r>
        <w:t>е</w:t>
      </w:r>
      <w:r>
        <w:t>пенно понятным, контекстом жизненных обстоятельств клиента, путем «сн</w:t>
      </w:r>
      <w:r>
        <w:t>я</w:t>
      </w:r>
      <w:r>
        <w:t>тия остроты», «ретуширования глубины», осуществления «терапии успехами и достижениями». Этот этап позволяет психологу выявить, как сам клиент видит проблему, ее источники. Психолог до</w:t>
      </w:r>
      <w:r>
        <w:t>л</w:t>
      </w:r>
      <w:r>
        <w:t>жен дать понять клиенту, что он не может изменить маму, начальника, общество в целом. То, что он действ</w:t>
      </w:r>
      <w:r>
        <w:t>и</w:t>
      </w:r>
      <w:r>
        <w:t>тельно может - это помочь клиенту лучше понять себя, свой вклад в пробл</w:t>
      </w:r>
      <w:r>
        <w:t>е</w:t>
      </w:r>
      <w:r>
        <w:t xml:space="preserve">му, и изменить себя, систему своих отношений с окружающим миром. Таким </w:t>
      </w:r>
      <w:r>
        <w:lastRenderedPageBreak/>
        <w:t>образом, психологу необходимо перевести ж</w:t>
      </w:r>
      <w:r>
        <w:t>а</w:t>
      </w:r>
      <w:r>
        <w:t xml:space="preserve">лобу в конкретную проблему, сложность, затруднение, которая будет описана на языке Я-высказываний клиента. </w:t>
      </w:r>
    </w:p>
    <w:p w:rsidR="002F1B3B" w:rsidRDefault="00C77CE4" w:rsidP="00196825">
      <w:r>
        <w:t xml:space="preserve">3 этап – анализ проблемы </w:t>
      </w:r>
      <w:r w:rsidR="002F1B3B">
        <w:t xml:space="preserve">и </w:t>
      </w:r>
      <w:r>
        <w:t xml:space="preserve">планирование действий, необходимых для преодоления </w:t>
      </w:r>
      <w:r w:rsidR="002F1B3B">
        <w:t>проблемной</w:t>
      </w:r>
      <w:r>
        <w:t xml:space="preserve"> ситуации клиента. Этап осуществляется психол</w:t>
      </w:r>
      <w:r>
        <w:t>о</w:t>
      </w:r>
      <w:r>
        <w:t>гом совместно с клиентом в ходе конкретного обсуждения. Представления психолога относительно идеального выхода, решения проблемы могут не совпадать с мнением клиента, поэтому необходимо спросить об этом у него самого. Определение желаемого изменения может быть конкретным или н</w:t>
      </w:r>
      <w:r>
        <w:t>о</w:t>
      </w:r>
      <w:r>
        <w:t>сить общий характер. Важно, чтобы направление дальнейшей работы стало ясным. Иногда требуется узнать недостающие факты или переосмыслить о</w:t>
      </w:r>
      <w:r>
        <w:t>п</w:t>
      </w:r>
      <w:r>
        <w:t>ределение проблемы, что предполагает возвращение на вторую стадию с ц</w:t>
      </w:r>
      <w:r>
        <w:t>е</w:t>
      </w:r>
      <w:r>
        <w:t xml:space="preserve">лью полного сбора информации. </w:t>
      </w:r>
    </w:p>
    <w:p w:rsidR="002F1B3B" w:rsidRDefault="00C77CE4" w:rsidP="00196825">
      <w:r>
        <w:t>4 этап – определение проблемы. Обязательным этапом является поиск вариантов ре</w:t>
      </w:r>
      <w:r w:rsidR="002F1B3B">
        <w:t>шения проблемы. Каждое</w:t>
      </w:r>
      <w:r>
        <w:t xml:space="preserve"> направление работ</w:t>
      </w:r>
      <w:r>
        <w:t>а</w:t>
      </w:r>
      <w:r>
        <w:t>ет по-разному на этом этапе: интерпр</w:t>
      </w:r>
      <w:r>
        <w:t>е</w:t>
      </w:r>
      <w:r>
        <w:t>тирует, стимулирует клиента искать решение, проводит экспериментальную апробацию новых форм поведения и др. Сложность да</w:t>
      </w:r>
      <w:r>
        <w:t>н</w:t>
      </w:r>
      <w:r>
        <w:t>ного этапа в том, что решение, иногда «очевидное» для окружающих, нево</w:t>
      </w:r>
      <w:r>
        <w:t>з</w:t>
      </w:r>
      <w:r>
        <w:t>можно или затруднено для клиента. На этом этапе обычно возникают на</w:t>
      </w:r>
      <w:r>
        <w:t>и</w:t>
      </w:r>
      <w:r>
        <w:t>большие трудности. Если психолог «решит» проблему, а клиент будет чувс</w:t>
      </w:r>
      <w:r>
        <w:t>т</w:t>
      </w:r>
      <w:r>
        <w:t>вовать, что такой вариант ему не подходит, консультирование принесет мало пользы. Необходимо обеспечить процесс творческого поиска выхода из пр</w:t>
      </w:r>
      <w:r>
        <w:t>о</w:t>
      </w:r>
      <w:r>
        <w:t>блемной ситуации у клиента. Одним из способов может быть резюмир</w:t>
      </w:r>
      <w:r>
        <w:t>о</w:t>
      </w:r>
      <w:r>
        <w:t>вание психологом проблемы клиента, повторение формулировки желаемого р</w:t>
      </w:r>
      <w:r>
        <w:t>е</w:t>
      </w:r>
      <w:r>
        <w:t>зультата и противопоставление реально существующей ситуации и идеальн</w:t>
      </w:r>
      <w:r>
        <w:t>о</w:t>
      </w:r>
      <w:r>
        <w:t xml:space="preserve">го будущего. </w:t>
      </w:r>
    </w:p>
    <w:p w:rsidR="002F1B3B" w:rsidRDefault="00C77CE4" w:rsidP="00196825">
      <w:r>
        <w:t>5 этап – активная психо</w:t>
      </w:r>
      <w:r w:rsidR="002F1B3B">
        <w:t xml:space="preserve">логическая </w:t>
      </w:r>
      <w:r>
        <w:t xml:space="preserve">поддержка психологом клиента. Практический способ оказания </w:t>
      </w:r>
      <w:r w:rsidR="002F1B3B">
        <w:t>онлайн – консультирования</w:t>
      </w:r>
      <w:r>
        <w:t xml:space="preserve"> может осущест</w:t>
      </w:r>
      <w:r>
        <w:t>в</w:t>
      </w:r>
      <w:r>
        <w:t xml:space="preserve">ляться следующим образом: </w:t>
      </w:r>
    </w:p>
    <w:p w:rsidR="002F1B3B" w:rsidRDefault="00C77CE4" w:rsidP="00196825">
      <w:r>
        <w:lastRenderedPageBreak/>
        <w:t xml:space="preserve">– создают дистанционный канал связи между </w:t>
      </w:r>
      <w:r w:rsidR="002F1B3B">
        <w:t xml:space="preserve">клиентом </w:t>
      </w:r>
      <w:r>
        <w:t xml:space="preserve">и психологом, используя, например телефон, почту, Интернет; </w:t>
      </w:r>
    </w:p>
    <w:p w:rsidR="002F1B3B" w:rsidRDefault="00C77CE4" w:rsidP="00196825">
      <w:r>
        <w:t>– проводят психодиагностику психического состояния и причин пр</w:t>
      </w:r>
      <w:r>
        <w:t>о</w:t>
      </w:r>
      <w:r>
        <w:t xml:space="preserve">блемного поведения </w:t>
      </w:r>
      <w:r w:rsidR="002F1B3B">
        <w:t>клиента</w:t>
      </w:r>
      <w:r>
        <w:t xml:space="preserve">; </w:t>
      </w:r>
    </w:p>
    <w:p w:rsidR="002F1B3B" w:rsidRDefault="00C77CE4" w:rsidP="00196825">
      <w:r>
        <w:t>– определя</w:t>
      </w:r>
      <w:r w:rsidR="002F1B3B">
        <w:t>ю</w:t>
      </w:r>
      <w:r>
        <w:t>т перечень положительных воздействий (звук, запах, из</w:t>
      </w:r>
      <w:r>
        <w:t>о</w:t>
      </w:r>
      <w:r>
        <w:t xml:space="preserve">бражения) на клиента; </w:t>
      </w:r>
    </w:p>
    <w:p w:rsidR="002F1B3B" w:rsidRDefault="00C77CE4" w:rsidP="00196825">
      <w:r>
        <w:t xml:space="preserve">– разрабатывают программу проведения аутотренинга </w:t>
      </w:r>
      <w:r w:rsidR="002F1B3B">
        <w:t>клиентом</w:t>
      </w:r>
      <w:r>
        <w:t>, вкл</w:t>
      </w:r>
      <w:r>
        <w:t>ю</w:t>
      </w:r>
      <w:r>
        <w:t>чающую последовательность определенных действий, предписанных для в</w:t>
      </w:r>
      <w:r>
        <w:t>ы</w:t>
      </w:r>
      <w:r>
        <w:t xml:space="preserve">полнения, обеспечивающих психокоррекцию </w:t>
      </w:r>
      <w:r w:rsidR="002F1B3B">
        <w:t xml:space="preserve">его </w:t>
      </w:r>
      <w:r>
        <w:t xml:space="preserve">состояний; </w:t>
      </w:r>
    </w:p>
    <w:p w:rsidR="002F1B3B" w:rsidRDefault="00C77CE4" w:rsidP="00196825">
      <w:r>
        <w:t xml:space="preserve">– составляют индивидуальный текст аутотренинга на отказ </w:t>
      </w:r>
      <w:r w:rsidR="002F1B3B">
        <w:t>клиента</w:t>
      </w:r>
      <w:r>
        <w:t xml:space="preserve"> от проблемного поведения; </w:t>
      </w:r>
    </w:p>
    <w:p w:rsidR="002F1B3B" w:rsidRDefault="00C77CE4" w:rsidP="00196825">
      <w:r>
        <w:t>– подбирают набор необходимых предметов для проведения аутотр</w:t>
      </w:r>
      <w:r>
        <w:t>е</w:t>
      </w:r>
      <w:r w:rsidR="002F1B3B">
        <w:t>нинга</w:t>
      </w:r>
      <w:r>
        <w:t>, а именно - текст аутотренинга, раздражители для приятного классич</w:t>
      </w:r>
      <w:r>
        <w:t>е</w:t>
      </w:r>
      <w:r>
        <w:t>ского обуславливания по всем сенсорным каналам восприятия и инструме</w:t>
      </w:r>
      <w:r>
        <w:t>н</w:t>
      </w:r>
      <w:r>
        <w:t>ты для их применения, инструкцию по приме</w:t>
      </w:r>
      <w:r w:rsidR="002F1B3B">
        <w:t>нению</w:t>
      </w:r>
      <w:r>
        <w:t xml:space="preserve">; </w:t>
      </w:r>
    </w:p>
    <w:p w:rsidR="002F1B3B" w:rsidRDefault="00C77CE4" w:rsidP="00196825">
      <w:r>
        <w:t xml:space="preserve">– обеспечивают многократное прослушивание </w:t>
      </w:r>
      <w:r w:rsidR="002F1B3B">
        <w:t>клиентом</w:t>
      </w:r>
      <w:r>
        <w:t xml:space="preserve"> индивидуал</w:t>
      </w:r>
      <w:r>
        <w:t>ь</w:t>
      </w:r>
      <w:r>
        <w:t>ного текста аутотренинга, с одновременным использованием предметов предназначенных для проведения аутотренинга в течение, например, двух месяцев каждое утро и каждый вечер продолжительностью, например 10 м</w:t>
      </w:r>
      <w:r>
        <w:t>и</w:t>
      </w:r>
      <w:r>
        <w:t xml:space="preserve">нут; </w:t>
      </w:r>
    </w:p>
    <w:p w:rsidR="00C77CE4" w:rsidRDefault="00C77CE4" w:rsidP="00196825">
      <w:r>
        <w:t>– усиливают на подсознательном уровне установку на отказ от повед</w:t>
      </w:r>
      <w:r>
        <w:t>е</w:t>
      </w:r>
      <w:r>
        <w:t>ния, являющегося причиной нежелательных психических состояний</w:t>
      </w:r>
      <w:r w:rsidR="00EE6161">
        <w:t xml:space="preserve"> [</w:t>
      </w:r>
      <w:r w:rsidR="00AF7E22">
        <w:t>3</w:t>
      </w:r>
      <w:r w:rsidR="00EE6161">
        <w:t>]</w:t>
      </w:r>
      <w:r>
        <w:t>.</w:t>
      </w:r>
    </w:p>
    <w:p w:rsidR="002F1B3B" w:rsidRDefault="002F1B3B" w:rsidP="002F1B3B">
      <w:r>
        <w:t>Для результативной работы со стрессом и для повышения стресс</w:t>
      </w:r>
      <w:r>
        <w:t>о</w:t>
      </w:r>
      <w:r>
        <w:t>устойчивости психолог применяет различное множество методик и упражн</w:t>
      </w:r>
      <w:r>
        <w:t>е</w:t>
      </w:r>
      <w:r>
        <w:t>ний. Психолог может их применять как в индивидуальном онлайн – консул</w:t>
      </w:r>
      <w:r>
        <w:t>ь</w:t>
      </w:r>
      <w:r>
        <w:t xml:space="preserve">тировании, так и на тренингах. </w:t>
      </w:r>
    </w:p>
    <w:p w:rsidR="002F1B3B" w:rsidRPr="00294E98" w:rsidRDefault="002F1B3B" w:rsidP="002F1B3B">
      <w:r>
        <w:t>Можно рекоме</w:t>
      </w:r>
      <w:r>
        <w:t>н</w:t>
      </w:r>
      <w:r>
        <w:t>довать следующие т</w:t>
      </w:r>
      <w:r w:rsidRPr="00294E98">
        <w:t>ехники работы со стрессом</w:t>
      </w:r>
      <w:r>
        <w:t>.</w:t>
      </w:r>
    </w:p>
    <w:p w:rsidR="002F1B3B" w:rsidRDefault="002F1B3B" w:rsidP="002F1B3B">
      <w:r>
        <w:t xml:space="preserve">1 Когнитивная техника </w:t>
      </w:r>
      <w:r w:rsidRPr="00FE191D">
        <w:t xml:space="preserve">развития </w:t>
      </w:r>
      <w:r>
        <w:t>адаптивного совладания со стрессом</w:t>
      </w:r>
      <w:r w:rsidRPr="00FE191D">
        <w:t xml:space="preserve">. Первый этап </w:t>
      </w:r>
      <w:r>
        <w:t>–</w:t>
      </w:r>
      <w:r w:rsidRPr="00FE191D">
        <w:t xml:space="preserve"> интерпретация и оценка ситуации. Интерпретируются и оц</w:t>
      </w:r>
      <w:r w:rsidRPr="00FE191D">
        <w:t>е</w:t>
      </w:r>
      <w:r w:rsidRPr="00FE191D">
        <w:t>ниваются:</w:t>
      </w:r>
    </w:p>
    <w:p w:rsidR="002F1B3B" w:rsidRDefault="002F1B3B" w:rsidP="002F1B3B">
      <w:r w:rsidRPr="00FE191D">
        <w:lastRenderedPageBreak/>
        <w:t>а) параметры ситуации, сила воздействия, степень угрозы (благопол</w:t>
      </w:r>
      <w:r w:rsidRPr="00FE191D">
        <w:t>у</w:t>
      </w:r>
      <w:r w:rsidRPr="00FE191D">
        <w:t>чию, здоровью, авторитету и др.);</w:t>
      </w:r>
    </w:p>
    <w:p w:rsidR="002F1B3B" w:rsidRDefault="002F1B3B" w:rsidP="002F1B3B">
      <w:r w:rsidRPr="00FE191D">
        <w:t>б) потенциал организма и личности;</w:t>
      </w:r>
    </w:p>
    <w:p w:rsidR="002F1B3B" w:rsidRDefault="002F1B3B" w:rsidP="002F1B3B">
      <w:r w:rsidRPr="00FE191D">
        <w:t>в) пропорции в параметрах ситуации и потенциала человека.</w:t>
      </w:r>
    </w:p>
    <w:p w:rsidR="002F1B3B" w:rsidRDefault="002F1B3B" w:rsidP="002F1B3B">
      <w:r w:rsidRPr="00FE191D">
        <w:t>Следующий этап</w:t>
      </w:r>
      <w:r>
        <w:t xml:space="preserve"> –</w:t>
      </w:r>
      <w:r w:rsidRPr="00FE191D">
        <w:t xml:space="preserve"> это оценка (анализ) стрессовых трансформаций в собственном организме. Часто "мишенью" стрессорного воздействия выст</w:t>
      </w:r>
      <w:r w:rsidRPr="00FE191D">
        <w:t>у</w:t>
      </w:r>
      <w:r w:rsidRPr="00FE191D">
        <w:t>пает определенная конкретная система организма или сфера личности.</w:t>
      </w:r>
    </w:p>
    <w:p w:rsidR="002F1B3B" w:rsidRDefault="002F1B3B" w:rsidP="002F1B3B">
      <w:r w:rsidRPr="00FE191D">
        <w:t>Начальные стрессовые изменения могут быть обусловлены расстро</w:t>
      </w:r>
      <w:r w:rsidRPr="00FE191D">
        <w:t>й</w:t>
      </w:r>
      <w:r w:rsidRPr="00FE191D">
        <w:t>ством или повреждением определенного органа, усиленным воздействием на определенную сферу личности (например, информационная перегрузка), у</w:t>
      </w:r>
      <w:r w:rsidRPr="00FE191D">
        <w:t>т</w:t>
      </w:r>
      <w:r w:rsidRPr="00FE191D">
        <w:t>ратой либо трансформацией одной личностно важной связи, общественно важного качества. Затем происходит проявление множественных реакций, наступают разнообразные последствия.</w:t>
      </w:r>
    </w:p>
    <w:p w:rsidR="002F1B3B" w:rsidRDefault="002F1B3B" w:rsidP="002F1B3B">
      <w:r w:rsidRPr="00FE191D">
        <w:t>Максимально значимым этапом выступает адаптационный процесс. В нем возможно преобладание какого-либо из трех направлений:</w:t>
      </w:r>
      <w:r>
        <w:t xml:space="preserve"> </w:t>
      </w:r>
      <w:r w:rsidRPr="00FE191D">
        <w:t>противоде</w:t>
      </w:r>
      <w:r w:rsidRPr="00FE191D">
        <w:t>й</w:t>
      </w:r>
      <w:r w:rsidRPr="00FE191D">
        <w:t>ствие, приспособление,</w:t>
      </w:r>
      <w:r>
        <w:t xml:space="preserve"> </w:t>
      </w:r>
      <w:r w:rsidRPr="00FE191D">
        <w:t>уход от стрессорного воздействия.</w:t>
      </w:r>
    </w:p>
    <w:p w:rsidR="002F1B3B" w:rsidRDefault="002F1B3B" w:rsidP="002F1B3B">
      <w:r w:rsidRPr="00FE191D">
        <w:t>Ориентация адаптационной активности детерминируется, с одной ст</w:t>
      </w:r>
      <w:r w:rsidRPr="00FE191D">
        <w:t>о</w:t>
      </w:r>
      <w:r w:rsidRPr="00FE191D">
        <w:t>роны, происхождением стрессорного раздражителя, особенностями ситу</w:t>
      </w:r>
      <w:r w:rsidRPr="00FE191D">
        <w:t>а</w:t>
      </w:r>
      <w:r w:rsidRPr="00FE191D">
        <w:t>ции, а с другой – спецификой личности, резервами организма. Возможность осуществить ту или иную форму адаптации к стрессовой ситуации обусло</w:t>
      </w:r>
      <w:r w:rsidRPr="00FE191D">
        <w:t>в</w:t>
      </w:r>
      <w:r w:rsidRPr="00FE191D">
        <w:t>лена не только мотивами и целями, характеристиками личности, психическ</w:t>
      </w:r>
      <w:r w:rsidRPr="00FE191D">
        <w:t>о</w:t>
      </w:r>
      <w:r w:rsidRPr="00FE191D">
        <w:t>го состояния, но и от того, какой стрессор воздействует, какова его сила, в какую ситуацию включен человек и т. д.</w:t>
      </w:r>
      <w:r w:rsidR="00EE6161" w:rsidRPr="00EE6161">
        <w:t xml:space="preserve"> </w:t>
      </w:r>
      <w:r w:rsidR="00EE6161">
        <w:t>[</w:t>
      </w:r>
      <w:r w:rsidR="00AF7E22">
        <w:t>18</w:t>
      </w:r>
      <w:r w:rsidR="00EE6161">
        <w:t>].</w:t>
      </w:r>
    </w:p>
    <w:p w:rsidR="002F1B3B" w:rsidRDefault="002F1B3B" w:rsidP="002F1B3B">
      <w:r>
        <w:t>2</w:t>
      </w:r>
      <w:r w:rsidRPr="00881615">
        <w:t xml:space="preserve">. </w:t>
      </w:r>
      <w:r>
        <w:t>Прояснение собственных целей</w:t>
      </w:r>
      <w:r w:rsidRPr="00881615">
        <w:t>. Предлагается на первом листе бум</w:t>
      </w:r>
      <w:r w:rsidRPr="00881615">
        <w:t>а</w:t>
      </w:r>
      <w:r w:rsidRPr="00881615">
        <w:t xml:space="preserve">ги написать слово «Ценности». Нужно обдумать и расписать по пунктам все, что каждый ценит в жизни. На втором листе необходимо написать «Цели на всю жизнь». </w:t>
      </w:r>
      <w:r>
        <w:t>Человек должен</w:t>
      </w:r>
      <w:r w:rsidRPr="00881615">
        <w:t xml:space="preserve"> задавать себе вопрос: где бы он хотел побывать, какие впечатления получить, какие дела сделать и т.п. </w:t>
      </w:r>
    </w:p>
    <w:p w:rsidR="002F1B3B" w:rsidRPr="00586E1C" w:rsidRDefault="002F1B3B" w:rsidP="002F1B3B">
      <w:pPr>
        <w:rPr>
          <w:rFonts w:eastAsia="Times New Roman"/>
          <w:highlight w:val="white"/>
        </w:rPr>
      </w:pPr>
      <w:r>
        <w:rPr>
          <w:rFonts w:eastAsia="Times New Roman"/>
          <w:highlight w:val="white"/>
        </w:rPr>
        <w:t>3</w:t>
      </w:r>
      <w:r w:rsidRPr="00586E1C">
        <w:rPr>
          <w:rFonts w:eastAsia="Times New Roman"/>
          <w:highlight w:val="white"/>
        </w:rPr>
        <w:t>.</w:t>
      </w:r>
      <w:r>
        <w:rPr>
          <w:rFonts w:eastAsia="Times New Roman"/>
          <w:highlight w:val="white"/>
        </w:rPr>
        <w:t xml:space="preserve"> Техника визуализации. </w:t>
      </w:r>
      <w:r w:rsidRPr="00586E1C">
        <w:rPr>
          <w:rFonts w:eastAsia="Times New Roman"/>
          <w:highlight w:val="white"/>
        </w:rPr>
        <w:t>Настройка на оптимальное эмоциональное состояние</w:t>
      </w:r>
      <w:r w:rsidRPr="004B3CE0">
        <w:rPr>
          <w:rFonts w:eastAsia="Times New Roman"/>
          <w:highlight w:val="white"/>
        </w:rPr>
        <w:t>. Мысленно свя</w:t>
      </w:r>
      <w:r>
        <w:rPr>
          <w:rFonts w:eastAsia="Times New Roman"/>
          <w:highlight w:val="white"/>
        </w:rPr>
        <w:t>зать</w:t>
      </w:r>
      <w:r w:rsidRPr="004B3CE0">
        <w:rPr>
          <w:rFonts w:eastAsia="Times New Roman"/>
          <w:highlight w:val="white"/>
        </w:rPr>
        <w:t xml:space="preserve"> взволнованное, тревожное</w:t>
      </w:r>
      <w:r w:rsidRPr="00586E1C">
        <w:rPr>
          <w:rFonts w:eastAsia="Times New Roman"/>
          <w:highlight w:val="white"/>
        </w:rPr>
        <w:t xml:space="preserve"> состояние с одной </w:t>
      </w:r>
      <w:r w:rsidRPr="00586E1C">
        <w:rPr>
          <w:rFonts w:eastAsia="Times New Roman"/>
          <w:highlight w:val="white"/>
        </w:rPr>
        <w:lastRenderedPageBreak/>
        <w:t>мелодией, цветом, пейзажем, жестом; спокойное, расслабленное состояние</w:t>
      </w:r>
      <w:r w:rsidRPr="004B3CE0">
        <w:rPr>
          <w:rFonts w:eastAsia="Times New Roman"/>
          <w:highlight w:val="white"/>
        </w:rPr>
        <w:t xml:space="preserve"> свя</w:t>
      </w:r>
      <w:r>
        <w:rPr>
          <w:rFonts w:eastAsia="Times New Roman"/>
          <w:highlight w:val="white"/>
        </w:rPr>
        <w:t>зать</w:t>
      </w:r>
      <w:r w:rsidRPr="00586E1C">
        <w:rPr>
          <w:rFonts w:eastAsia="Times New Roman"/>
          <w:highlight w:val="white"/>
        </w:rPr>
        <w:t xml:space="preserve"> с другой мелодией, цветом, пейзажем, жестом; а уверенное, побе</w:t>
      </w:r>
      <w:r w:rsidRPr="00586E1C">
        <w:rPr>
          <w:rFonts w:eastAsia="Times New Roman"/>
          <w:highlight w:val="white"/>
        </w:rPr>
        <w:t>ж</w:t>
      </w:r>
      <w:r w:rsidRPr="00586E1C">
        <w:rPr>
          <w:rFonts w:eastAsia="Times New Roman"/>
          <w:highlight w:val="white"/>
        </w:rPr>
        <w:t>дающее активное состояние</w:t>
      </w:r>
      <w:r w:rsidRPr="004B3CE0">
        <w:rPr>
          <w:rFonts w:eastAsia="Times New Roman"/>
          <w:highlight w:val="white"/>
        </w:rPr>
        <w:t xml:space="preserve"> свя</w:t>
      </w:r>
      <w:r>
        <w:rPr>
          <w:rFonts w:eastAsia="Times New Roman"/>
          <w:highlight w:val="white"/>
        </w:rPr>
        <w:t>зать</w:t>
      </w:r>
      <w:r w:rsidRPr="00586E1C">
        <w:rPr>
          <w:rFonts w:eastAsia="Times New Roman"/>
          <w:highlight w:val="white"/>
        </w:rPr>
        <w:t xml:space="preserve"> с третьей мелодией, цветом, пейзажем, жестом</w:t>
      </w:r>
      <w:r>
        <w:rPr>
          <w:rFonts w:eastAsia="Times New Roman"/>
          <w:highlight w:val="white"/>
        </w:rPr>
        <w:t>. В ситуа</w:t>
      </w:r>
      <w:r w:rsidRPr="004B3CE0">
        <w:rPr>
          <w:rFonts w:eastAsia="Times New Roman"/>
          <w:highlight w:val="white"/>
        </w:rPr>
        <w:t xml:space="preserve">ции стресса </w:t>
      </w:r>
      <w:r>
        <w:rPr>
          <w:rFonts w:eastAsia="Times New Roman"/>
          <w:highlight w:val="white"/>
        </w:rPr>
        <w:t xml:space="preserve">нужно </w:t>
      </w:r>
      <w:r w:rsidRPr="004B3CE0">
        <w:rPr>
          <w:rFonts w:eastAsia="Times New Roman"/>
          <w:highlight w:val="white"/>
        </w:rPr>
        <w:t>вспомнит</w:t>
      </w:r>
      <w:r>
        <w:rPr>
          <w:rFonts w:eastAsia="Times New Roman"/>
          <w:highlight w:val="white"/>
        </w:rPr>
        <w:t>ь</w:t>
      </w:r>
      <w:r w:rsidRPr="004B3CE0">
        <w:rPr>
          <w:rFonts w:eastAsia="Times New Roman"/>
          <w:highlight w:val="white"/>
        </w:rPr>
        <w:t xml:space="preserve"> вначале первое, затем второе, а з</w:t>
      </w:r>
      <w:r w:rsidRPr="004B3CE0">
        <w:rPr>
          <w:rFonts w:eastAsia="Times New Roman"/>
          <w:highlight w:val="white"/>
        </w:rPr>
        <w:t>а</w:t>
      </w:r>
      <w:r w:rsidRPr="004B3CE0">
        <w:rPr>
          <w:rFonts w:eastAsia="Times New Roman"/>
          <w:highlight w:val="white"/>
        </w:rPr>
        <w:t>тем третье</w:t>
      </w:r>
      <w:r w:rsidRPr="00586E1C">
        <w:rPr>
          <w:rFonts w:eastAsia="Times New Roman"/>
          <w:highlight w:val="white"/>
        </w:rPr>
        <w:t>.</w:t>
      </w:r>
    </w:p>
    <w:p w:rsidR="002F1B3B" w:rsidRDefault="002F1B3B" w:rsidP="002F1B3B">
      <w:r>
        <w:rPr>
          <w:rFonts w:eastAsia="Times New Roman"/>
        </w:rPr>
        <w:t xml:space="preserve">4. </w:t>
      </w:r>
      <w:r>
        <w:t>Разворачивание переживаний через указание на слово в речи. Клиент выбирает определенный предмет из прошлого, который ему нравится и ра</w:t>
      </w:r>
      <w:r>
        <w:t>с</w:t>
      </w:r>
      <w:r>
        <w:t>сказывает про него. Вслушиваясь в речь человека, психолог выбирает из к</w:t>
      </w:r>
      <w:r>
        <w:t>а</w:t>
      </w:r>
      <w:r>
        <w:t>ждой второй реплики одно слово, за которым может скрываться некоторый важный для человека эмоциональный опыт. Это место в речи может воспр</w:t>
      </w:r>
      <w:r>
        <w:t>и</w:t>
      </w:r>
      <w:r>
        <w:t xml:space="preserve">ниматься психологом как: </w:t>
      </w:r>
    </w:p>
    <w:p w:rsidR="002F1B3B" w:rsidRDefault="002F1B3B" w:rsidP="002F1B3B">
      <w:r>
        <w:t xml:space="preserve">− эмоциональное; </w:t>
      </w:r>
    </w:p>
    <w:p w:rsidR="002F1B3B" w:rsidRDefault="002F1B3B" w:rsidP="002F1B3B">
      <w:r>
        <w:t xml:space="preserve">− смущенное; </w:t>
      </w:r>
    </w:p>
    <w:p w:rsidR="002F1B3B" w:rsidRDefault="002F1B3B" w:rsidP="002F1B3B">
      <w:r>
        <w:t xml:space="preserve">− трогательное; </w:t>
      </w:r>
    </w:p>
    <w:p w:rsidR="002F1B3B" w:rsidRDefault="002F1B3B" w:rsidP="002F1B3B">
      <w:r>
        <w:t xml:space="preserve">− тревожащее. </w:t>
      </w:r>
    </w:p>
    <w:p w:rsidR="002F1B3B" w:rsidRDefault="002F1B3B" w:rsidP="002F1B3B">
      <w:r>
        <w:t xml:space="preserve">Выбрав определенное слово, психолог строит диалог таким образом: </w:t>
      </w:r>
    </w:p>
    <w:p w:rsidR="002F1B3B" w:rsidRDefault="002F1B3B" w:rsidP="002F1B3B">
      <w:r>
        <w:t>- Скажи немного больше про «[слово]». Попробуй прислушаться к св</w:t>
      </w:r>
      <w:r>
        <w:t>о</w:t>
      </w:r>
      <w:r>
        <w:t>ему переживанию, когда произносишь «[слово]». П</w:t>
      </w:r>
      <w:r>
        <w:t>о</w:t>
      </w:r>
      <w:r>
        <w:t>пробуй прислушаться к своему переживанию, лежащему за словами «[сл</w:t>
      </w:r>
      <w:r>
        <w:t>о</w:t>
      </w:r>
      <w:r>
        <w:t xml:space="preserve">ва]». </w:t>
      </w:r>
    </w:p>
    <w:p w:rsidR="002F1B3B" w:rsidRDefault="002F1B3B" w:rsidP="002F1B3B">
      <w:r>
        <w:t>5. Выманивание спрятавшихся переживаний. Попробуй просто начать говорить вслух то, что приходит тебе в голову. Попробуй пон</w:t>
      </w:r>
      <w:r>
        <w:t>а</w:t>
      </w:r>
      <w:r>
        <w:t>зывать мысли, которые непроизвольно крутятся в голове. Попробуй поп</w:t>
      </w:r>
      <w:r>
        <w:t>е</w:t>
      </w:r>
      <w:r>
        <w:t xml:space="preserve">речислять разные темы, про которые ты думал сегодня. </w:t>
      </w:r>
    </w:p>
    <w:p w:rsidR="002F1B3B" w:rsidRDefault="002F1B3B" w:rsidP="002F1B3B">
      <w:r>
        <w:t>6. Опознание собственных переживаний. Для некоторых людей очень не просто понять то, что они чувствуют. Пример: Вернись, пожалуйста, мы</w:t>
      </w:r>
      <w:r>
        <w:t>с</w:t>
      </w:r>
      <w:r>
        <w:t xml:space="preserve">ленно в тот момент, когда это произошло. Вспомни, момент, когда ты это увидел. Что первое тебе захотелось сделать в этот момент? Какое первое движение возникло в теле в первый момент? </w:t>
      </w:r>
    </w:p>
    <w:p w:rsidR="002F1B3B" w:rsidRDefault="002F1B3B" w:rsidP="002F1B3B">
      <w:r>
        <w:t>7. Конкретизация переживаний. Для начала психолог выбир</w:t>
      </w:r>
      <w:r>
        <w:t>а</w:t>
      </w:r>
      <w:r>
        <w:t xml:space="preserve">ет неясное текущее переживание, оно может быть неясным для клиента. Либо не до </w:t>
      </w:r>
      <w:r>
        <w:lastRenderedPageBreak/>
        <w:t>конца понятным для психолога. Используется активное слушание, с испол</w:t>
      </w:r>
      <w:r>
        <w:t>ь</w:t>
      </w:r>
      <w:r>
        <w:t>зованием таких реплик как: Попробуй рассказать больше об этом пережив</w:t>
      </w:r>
      <w:r>
        <w:t>а</w:t>
      </w:r>
      <w:r>
        <w:t>нии. Попробуй описать, что тебе хотелось бы понять про это? Задача псих</w:t>
      </w:r>
      <w:r>
        <w:t>о</w:t>
      </w:r>
      <w:r>
        <w:t>лога, это не менее трех раз давать клиента инструкцию прислушиваться к с</w:t>
      </w:r>
      <w:r>
        <w:t>е</w:t>
      </w:r>
      <w:r>
        <w:t xml:space="preserve">бе. </w:t>
      </w:r>
    </w:p>
    <w:p w:rsidR="002F1B3B" w:rsidRPr="00650A22" w:rsidRDefault="002F1B3B" w:rsidP="002F1B3B">
      <w:pPr>
        <w:rPr>
          <w:rFonts w:eastAsia="Times New Roman"/>
        </w:rPr>
      </w:pPr>
      <w:r>
        <w:rPr>
          <w:rFonts w:eastAsia="Times New Roman"/>
        </w:rPr>
        <w:t xml:space="preserve">8. Техники отреагирования эмоций. </w:t>
      </w:r>
      <w:r w:rsidRPr="00650A22">
        <w:rPr>
          <w:rFonts w:eastAsia="Times New Roman"/>
        </w:rPr>
        <w:t>Встаньте так, чтобы у вас было достаточно места. И начните</w:t>
      </w:r>
      <w:r>
        <w:rPr>
          <w:rFonts w:eastAsia="Times New Roman"/>
        </w:rPr>
        <w:t xml:space="preserve"> </w:t>
      </w:r>
      <w:r w:rsidRPr="00650A22">
        <w:rPr>
          <w:rFonts w:eastAsia="Times New Roman"/>
        </w:rPr>
        <w:t>отряхивать ладони, локти и плечи. При этом представляйте, как все</w:t>
      </w:r>
      <w:r>
        <w:rPr>
          <w:rFonts w:eastAsia="Times New Roman"/>
        </w:rPr>
        <w:t xml:space="preserve"> </w:t>
      </w:r>
      <w:r w:rsidRPr="00650A22">
        <w:rPr>
          <w:rFonts w:eastAsia="Times New Roman"/>
        </w:rPr>
        <w:t>неприятное – плохие чувства, тяжелые за</w:t>
      </w:r>
      <w:r>
        <w:rPr>
          <w:rFonts w:eastAsia="Times New Roman"/>
        </w:rPr>
        <w:t>боты и ду</w:t>
      </w:r>
      <w:r>
        <w:rPr>
          <w:rFonts w:eastAsia="Times New Roman"/>
        </w:rPr>
        <w:t>р</w:t>
      </w:r>
      <w:r>
        <w:rPr>
          <w:rFonts w:eastAsia="Times New Roman"/>
        </w:rPr>
        <w:t xml:space="preserve">ные мысли </w:t>
      </w:r>
      <w:r w:rsidRPr="00650A22">
        <w:rPr>
          <w:rFonts w:eastAsia="Times New Roman"/>
        </w:rPr>
        <w:t>– слетает с вас как с гуся вода. Потом отряхните свои ноги от носка до бедер.</w:t>
      </w:r>
      <w:r>
        <w:rPr>
          <w:rFonts w:eastAsia="Times New Roman"/>
        </w:rPr>
        <w:t xml:space="preserve"> </w:t>
      </w:r>
      <w:r w:rsidRPr="00650A22">
        <w:rPr>
          <w:rFonts w:eastAsia="Times New Roman"/>
        </w:rPr>
        <w:t>А затем потрясите головой. Будет еще полезнее, если вы б</w:t>
      </w:r>
      <w:r w:rsidRPr="00650A22">
        <w:rPr>
          <w:rFonts w:eastAsia="Times New Roman"/>
        </w:rPr>
        <w:t>у</w:t>
      </w:r>
      <w:r w:rsidRPr="00650A22">
        <w:rPr>
          <w:rFonts w:eastAsia="Times New Roman"/>
        </w:rPr>
        <w:t>дете издавать при</w:t>
      </w:r>
      <w:r>
        <w:rPr>
          <w:rFonts w:eastAsia="Times New Roman"/>
        </w:rPr>
        <w:t xml:space="preserve"> </w:t>
      </w:r>
      <w:r w:rsidRPr="00650A22">
        <w:rPr>
          <w:rFonts w:eastAsia="Times New Roman"/>
        </w:rPr>
        <w:t>этом какие-нибудь звуки.</w:t>
      </w:r>
      <w:r>
        <w:rPr>
          <w:rFonts w:eastAsia="Times New Roman"/>
        </w:rPr>
        <w:t xml:space="preserve"> </w:t>
      </w:r>
      <w:r w:rsidRPr="00650A22">
        <w:rPr>
          <w:rFonts w:eastAsia="Times New Roman"/>
        </w:rPr>
        <w:t>Представьте, что весь неприя</w:t>
      </w:r>
      <w:r w:rsidRPr="00650A22">
        <w:rPr>
          <w:rFonts w:eastAsia="Times New Roman"/>
        </w:rPr>
        <w:t>т</w:t>
      </w:r>
      <w:r w:rsidRPr="00650A22">
        <w:rPr>
          <w:rFonts w:eastAsia="Times New Roman"/>
        </w:rPr>
        <w:t>ный груз с вас спадает, и вы становитесь</w:t>
      </w:r>
      <w:r>
        <w:rPr>
          <w:rFonts w:eastAsia="Times New Roman"/>
        </w:rPr>
        <w:t xml:space="preserve"> </w:t>
      </w:r>
      <w:r w:rsidRPr="00650A22">
        <w:rPr>
          <w:rFonts w:eastAsia="Times New Roman"/>
        </w:rPr>
        <w:t>все бодрее и веселее, будто заново родились.</w:t>
      </w:r>
    </w:p>
    <w:p w:rsidR="002F1B3B" w:rsidRPr="004112D0" w:rsidRDefault="002F1B3B" w:rsidP="002F1B3B">
      <w:pPr>
        <w:rPr>
          <w:rFonts w:eastAsia="Times New Roman"/>
        </w:rPr>
      </w:pPr>
      <w:r>
        <w:rPr>
          <w:rFonts w:eastAsia="Times New Roman"/>
        </w:rPr>
        <w:t>9</w:t>
      </w:r>
      <w:r w:rsidRPr="004112D0">
        <w:rPr>
          <w:rFonts w:eastAsia="Times New Roman"/>
        </w:rPr>
        <w:t xml:space="preserve">. Техники на осознание и принятие своих эмоций. </w:t>
      </w:r>
      <w:r>
        <w:rPr>
          <w:rFonts w:eastAsia="Times New Roman"/>
        </w:rPr>
        <w:t xml:space="preserve">Психолог </w:t>
      </w:r>
      <w:r w:rsidRPr="004112D0">
        <w:rPr>
          <w:rFonts w:eastAsia="Times New Roman"/>
        </w:rPr>
        <w:t>просит продолжить фразу: Я радуюсь, когда… Я горжусь тем, что… Мне бывает грустно, когда… Мне бывает страшно, когда… Я злюсь, когда… Я был удивлён, когда… Когда меня обижают,… Я сержусь, если… Однажды я и</w:t>
      </w:r>
      <w:r w:rsidRPr="004112D0">
        <w:rPr>
          <w:rFonts w:eastAsia="Times New Roman"/>
        </w:rPr>
        <w:t>с</w:t>
      </w:r>
      <w:r w:rsidRPr="004112D0">
        <w:rPr>
          <w:rFonts w:eastAsia="Times New Roman"/>
        </w:rPr>
        <w:t xml:space="preserve">пугался… </w:t>
      </w:r>
    </w:p>
    <w:p w:rsidR="002F1B3B" w:rsidRPr="00650A22" w:rsidRDefault="002F1B3B" w:rsidP="002F1B3B">
      <w:pPr>
        <w:rPr>
          <w:rFonts w:eastAsia="Times New Roman"/>
        </w:rPr>
      </w:pPr>
      <w:r>
        <w:rPr>
          <w:rFonts w:eastAsia="Times New Roman"/>
        </w:rPr>
        <w:t>10</w:t>
      </w:r>
      <w:r w:rsidRPr="004112D0">
        <w:rPr>
          <w:rFonts w:eastAsia="Times New Roman"/>
        </w:rPr>
        <w:t>. Техники на формирование</w:t>
      </w:r>
      <w:r>
        <w:rPr>
          <w:rFonts w:eastAsia="Times New Roman"/>
        </w:rPr>
        <w:t xml:space="preserve"> </w:t>
      </w:r>
      <w:r w:rsidRPr="004112D0">
        <w:rPr>
          <w:rFonts w:eastAsia="Times New Roman"/>
        </w:rPr>
        <w:t>навыков саморе</w:t>
      </w:r>
      <w:r>
        <w:rPr>
          <w:rFonts w:eastAsia="Times New Roman"/>
        </w:rPr>
        <w:t>гуляции</w:t>
      </w:r>
      <w:r w:rsidRPr="004112D0">
        <w:rPr>
          <w:rFonts w:eastAsia="Times New Roman"/>
        </w:rPr>
        <w:t>.</w:t>
      </w:r>
    </w:p>
    <w:p w:rsidR="002F1B3B" w:rsidRPr="00650A22" w:rsidRDefault="002F1B3B" w:rsidP="002F1B3B">
      <w:pPr>
        <w:rPr>
          <w:rFonts w:eastAsia="Times New Roman"/>
        </w:rPr>
      </w:pPr>
      <w:r>
        <w:rPr>
          <w:rFonts w:eastAsia="Times New Roman"/>
        </w:rPr>
        <w:t>11</w:t>
      </w:r>
      <w:r w:rsidRPr="004112D0">
        <w:rPr>
          <w:rFonts w:eastAsia="Times New Roman"/>
        </w:rPr>
        <w:t>. Техники на анализ поведения в сложных ситуациях</w:t>
      </w:r>
    </w:p>
    <w:p w:rsidR="002F1B3B" w:rsidRDefault="002F1B3B" w:rsidP="002F1B3B">
      <w:pPr>
        <w:rPr>
          <w:rFonts w:eastAsia="Times New Roman"/>
          <w:highlight w:val="white"/>
        </w:rPr>
      </w:pPr>
      <w:r>
        <w:rPr>
          <w:rFonts w:eastAsia="Times New Roman"/>
          <w:highlight w:val="white"/>
        </w:rPr>
        <w:t xml:space="preserve">12. Физические упражнения, </w:t>
      </w:r>
      <w:r>
        <w:t>которые помогают снять напряжение, п</w:t>
      </w:r>
      <w:r>
        <w:t>о</w:t>
      </w:r>
      <w:r>
        <w:t>высить работоспособность</w:t>
      </w:r>
      <w:r>
        <w:rPr>
          <w:rFonts w:eastAsia="Times New Roman"/>
          <w:highlight w:val="white"/>
        </w:rPr>
        <w:t xml:space="preserve">. </w:t>
      </w:r>
    </w:p>
    <w:p w:rsidR="002F1B3B" w:rsidRDefault="002F1B3B" w:rsidP="002F1B3B">
      <w:r>
        <w:t>13. М</w:t>
      </w:r>
      <w:r w:rsidRPr="00384762">
        <w:t>едита</w:t>
      </w:r>
      <w:r>
        <w:t>тивные и релаксационные техники</w:t>
      </w:r>
      <w:r w:rsidRPr="00384762">
        <w:t xml:space="preserve">. </w:t>
      </w:r>
    </w:p>
    <w:p w:rsidR="002F1B3B" w:rsidRDefault="002F1B3B" w:rsidP="002F1B3B">
      <w:r>
        <w:rPr>
          <w:rFonts w:eastAsia="Times New Roman"/>
          <w:highlight w:val="white"/>
        </w:rPr>
        <w:t>14. Комбинированные техники для снятия стрессовых переживаний</w:t>
      </w:r>
      <w:r w:rsidR="00EE6161">
        <w:rPr>
          <w:rFonts w:eastAsia="Times New Roman"/>
          <w:highlight w:val="white"/>
        </w:rPr>
        <w:t xml:space="preserve"> </w:t>
      </w:r>
      <w:r w:rsidR="00EE6161">
        <w:t>[</w:t>
      </w:r>
      <w:r w:rsidR="00AF7E22">
        <w:t>29</w:t>
      </w:r>
      <w:r w:rsidR="00EE6161">
        <w:t>]</w:t>
      </w:r>
      <w:r>
        <w:rPr>
          <w:rFonts w:eastAsia="Times New Roman"/>
          <w:highlight w:val="white"/>
        </w:rPr>
        <w:t>.</w:t>
      </w:r>
    </w:p>
    <w:p w:rsidR="00EE6161" w:rsidRDefault="002F1B3B" w:rsidP="002F1B3B">
      <w:r>
        <w:t>Психолог, работающий через интернет, следует тем же професси</w:t>
      </w:r>
      <w:r>
        <w:t>о</w:t>
      </w:r>
      <w:r>
        <w:t xml:space="preserve">нальным и этическим стандартам, как при очном консультировании. </w:t>
      </w:r>
    </w:p>
    <w:p w:rsidR="002F1B3B" w:rsidRDefault="002F1B3B" w:rsidP="002F1B3B">
      <w:r>
        <w:t>Специалист сможет оказать помощь человеку, только если он хочет изменить ситу</w:t>
      </w:r>
      <w:r>
        <w:t>а</w:t>
      </w:r>
      <w:r>
        <w:t xml:space="preserve">цию, делится правдивой информацией, которая необходима для выявления истинных проблем и дальнейшего их решения. </w:t>
      </w:r>
    </w:p>
    <w:p w:rsidR="00196825" w:rsidRDefault="00196825" w:rsidP="0004395A">
      <w:pPr>
        <w:pStyle w:val="2"/>
      </w:pPr>
      <w:bookmarkStart w:id="4" w:name="_Toc84201673"/>
      <w:r>
        <w:lastRenderedPageBreak/>
        <w:t>Выводы по главе 1</w:t>
      </w:r>
      <w:bookmarkEnd w:id="4"/>
    </w:p>
    <w:p w:rsidR="00580512" w:rsidRDefault="00580512" w:rsidP="0004395A">
      <w:r>
        <w:t>1. П</w:t>
      </w:r>
      <w:r w:rsidRPr="002F0FBD">
        <w:rPr>
          <w:highlight w:val="white"/>
        </w:rPr>
        <w:t>с</w:t>
      </w:r>
      <w:r>
        <w:rPr>
          <w:highlight w:val="white"/>
        </w:rPr>
        <w:t>ихологическое консультирование</w:t>
      </w:r>
      <w:r>
        <w:t xml:space="preserve"> </w:t>
      </w:r>
      <w:r>
        <w:rPr>
          <w:highlight w:val="white"/>
        </w:rPr>
        <w:t>– это вид</w:t>
      </w:r>
      <w:r w:rsidRPr="002F0FBD">
        <w:rPr>
          <w:highlight w:val="white"/>
        </w:rPr>
        <w:t xml:space="preserve"> оказания психологич</w:t>
      </w:r>
      <w:r w:rsidRPr="002F0FBD">
        <w:rPr>
          <w:highlight w:val="white"/>
        </w:rPr>
        <w:t>е</w:t>
      </w:r>
      <w:r w:rsidRPr="002F0FBD">
        <w:rPr>
          <w:highlight w:val="white"/>
        </w:rPr>
        <w:t>ской по</w:t>
      </w:r>
      <w:r>
        <w:rPr>
          <w:highlight w:val="white"/>
        </w:rPr>
        <w:t xml:space="preserve">мощи, который отличается </w:t>
      </w:r>
      <w:r w:rsidRPr="002F0FBD">
        <w:rPr>
          <w:highlight w:val="white"/>
        </w:rPr>
        <w:t>кратковременность</w:t>
      </w:r>
      <w:r>
        <w:rPr>
          <w:highlight w:val="white"/>
        </w:rPr>
        <w:t>ю</w:t>
      </w:r>
      <w:r w:rsidRPr="002F0FBD">
        <w:rPr>
          <w:highlight w:val="white"/>
        </w:rPr>
        <w:t xml:space="preserve"> периода и эпизоди</w:t>
      </w:r>
      <w:r w:rsidRPr="002F0FBD">
        <w:rPr>
          <w:highlight w:val="white"/>
        </w:rPr>
        <w:t>ч</w:t>
      </w:r>
      <w:r w:rsidRPr="002F0FBD">
        <w:rPr>
          <w:highlight w:val="white"/>
        </w:rPr>
        <w:t>ность</w:t>
      </w:r>
      <w:r>
        <w:rPr>
          <w:highlight w:val="white"/>
        </w:rPr>
        <w:t>ю</w:t>
      </w:r>
      <w:r w:rsidRPr="002F0FBD">
        <w:rPr>
          <w:highlight w:val="white"/>
        </w:rPr>
        <w:t xml:space="preserve"> характера личных контактов консультан</w:t>
      </w:r>
      <w:r>
        <w:rPr>
          <w:highlight w:val="white"/>
        </w:rPr>
        <w:t xml:space="preserve">та и клиента. </w:t>
      </w:r>
      <w:r>
        <w:t>Консультир</w:t>
      </w:r>
      <w:r>
        <w:t>о</w:t>
      </w:r>
      <w:r>
        <w:t>вание призвано помочь человеку стать более интегрированным, разработать собственные жизненные стратегии и тактики, стать социально успеш</w:t>
      </w:r>
      <w:r w:rsidR="00040B10">
        <w:t>ным</w:t>
      </w:r>
      <w:r>
        <w:t>. Теоретическими основами консультирования являются теории личности, к</w:t>
      </w:r>
      <w:r>
        <w:t>о</w:t>
      </w:r>
      <w:r>
        <w:t>торые в основном касаются трех о</w:t>
      </w:r>
      <w:r>
        <w:t>б</w:t>
      </w:r>
      <w:r>
        <w:t>ластей: психоаналитической, когнитивно-поведенческой и гуманистич</w:t>
      </w:r>
      <w:r>
        <w:t>е</w:t>
      </w:r>
      <w:r>
        <w:t xml:space="preserve">ской. </w:t>
      </w:r>
    </w:p>
    <w:p w:rsidR="00580512" w:rsidRDefault="00580512" w:rsidP="0004395A">
      <w:r>
        <w:t>2. Большинство консультаций на расстоянии осуществляется по тел</w:t>
      </w:r>
      <w:r>
        <w:t>е</w:t>
      </w:r>
      <w:r>
        <w:t>фону или через Интернет. Преимущества онлайн – консультирования: ан</w:t>
      </w:r>
      <w:r>
        <w:t>о</w:t>
      </w:r>
      <w:r>
        <w:t>нимность и конфиденциальность; возможность получить услуги в любое время и в любом месте, где есть доступ к сети Интернет; возможность сохр</w:t>
      </w:r>
      <w:r>
        <w:t>а</w:t>
      </w:r>
      <w:r>
        <w:t>нить запись разговора или переписку; возможность выбора специалиста. Н</w:t>
      </w:r>
      <w:r>
        <w:t>е</w:t>
      </w:r>
      <w:r>
        <w:t>достатки: перебои со связью; за счет виртуальности, клиент может чувств</w:t>
      </w:r>
      <w:r>
        <w:t>о</w:t>
      </w:r>
      <w:r>
        <w:t>вать сниженный уровень ответственности за свое участие в терапии; диста</w:t>
      </w:r>
      <w:r>
        <w:t>н</w:t>
      </w:r>
      <w:r>
        <w:t xml:space="preserve">ционный формат не подходит для детей до 7 лет. </w:t>
      </w:r>
    </w:p>
    <w:p w:rsidR="00580512" w:rsidRDefault="00580512" w:rsidP="00580512">
      <w:r>
        <w:t>3. П</w:t>
      </w:r>
      <w:r w:rsidRPr="004A44BA">
        <w:t xml:space="preserve">од стрессом понимаются субъективные реакции, отражающие внутреннее психическое состояние напряжения и возбуждения. </w:t>
      </w:r>
      <w:r w:rsidRPr="008F5AE8">
        <w:t>Стресс</w:t>
      </w:r>
      <w:r w:rsidRPr="008F5AE8">
        <w:t>о</w:t>
      </w:r>
      <w:r w:rsidRPr="008F5AE8">
        <w:t>устойчивость – это динамическая характеристика, определяющая спосо</w:t>
      </w:r>
      <w:r w:rsidRPr="008F5AE8">
        <w:t>б</w:t>
      </w:r>
      <w:r w:rsidRPr="008F5AE8">
        <w:t>ность человека прот</w:t>
      </w:r>
      <w:r w:rsidRPr="008F5AE8">
        <w:t>и</w:t>
      </w:r>
      <w:r w:rsidRPr="008F5AE8">
        <w:t>востоять стрессорному воздействию или совладать со стресогенными ситу</w:t>
      </w:r>
      <w:r w:rsidRPr="008F5AE8">
        <w:t>а</w:t>
      </w:r>
      <w:r w:rsidRPr="008F5AE8">
        <w:t>циями, преобразовывая их или приспосабливая их без ущерба для своего здоровья и качества выполняемой деятельности.</w:t>
      </w:r>
      <w:r>
        <w:t xml:space="preserve"> </w:t>
      </w:r>
    </w:p>
    <w:p w:rsidR="00580512" w:rsidRPr="00040B10" w:rsidRDefault="00580512" w:rsidP="00580512">
      <w:pPr>
        <w:rPr>
          <w:rFonts w:eastAsia="Times New Roman"/>
        </w:rPr>
      </w:pPr>
      <w:r>
        <w:t>4. Для результативной работы со стрессом и для повышения стресс</w:t>
      </w:r>
      <w:r>
        <w:t>о</w:t>
      </w:r>
      <w:r>
        <w:t>устойчивости психолог применяет различное множество методик и упражн</w:t>
      </w:r>
      <w:r>
        <w:t>е</w:t>
      </w:r>
      <w:r w:rsidR="00040B10">
        <w:t>ний</w:t>
      </w:r>
      <w:r w:rsidR="00040B10" w:rsidRPr="00040B10">
        <w:t xml:space="preserve"> </w:t>
      </w:r>
      <w:r w:rsidR="00040B10">
        <w:t xml:space="preserve">(когнитивная техника </w:t>
      </w:r>
      <w:r w:rsidR="00040B10" w:rsidRPr="00FE191D">
        <w:t xml:space="preserve">развития </w:t>
      </w:r>
      <w:r w:rsidR="00040B10">
        <w:t xml:space="preserve">адаптивного совладания со стрессом, прояснение собственных целей, </w:t>
      </w:r>
      <w:r w:rsidR="00040B10">
        <w:rPr>
          <w:rFonts w:eastAsia="Times New Roman"/>
          <w:highlight w:val="white"/>
        </w:rPr>
        <w:t>визуализаци</w:t>
      </w:r>
      <w:r w:rsidR="00040B10">
        <w:rPr>
          <w:rFonts w:eastAsia="Times New Roman"/>
        </w:rPr>
        <w:t>я, р</w:t>
      </w:r>
      <w:r w:rsidR="00040B10">
        <w:t>азворачивание п</w:t>
      </w:r>
      <w:r w:rsidR="00040B10">
        <w:t>е</w:t>
      </w:r>
      <w:r w:rsidR="00040B10">
        <w:t xml:space="preserve">реживаний, </w:t>
      </w:r>
      <w:r w:rsidR="00040B10">
        <w:rPr>
          <w:rFonts w:eastAsia="Times New Roman"/>
        </w:rPr>
        <w:t xml:space="preserve">отреагирование эмоций, принятие эмоций, </w:t>
      </w:r>
      <w:r w:rsidR="00040B10" w:rsidRPr="004112D0">
        <w:rPr>
          <w:rFonts w:eastAsia="Times New Roman"/>
        </w:rPr>
        <w:t>саморе</w:t>
      </w:r>
      <w:r w:rsidR="00040B10">
        <w:rPr>
          <w:rFonts w:eastAsia="Times New Roman"/>
        </w:rPr>
        <w:t>гуляция, м</w:t>
      </w:r>
      <w:r w:rsidR="00040B10" w:rsidRPr="00384762">
        <w:t>едита</w:t>
      </w:r>
      <w:r w:rsidR="00040B10">
        <w:t>ция, рела</w:t>
      </w:r>
      <w:r w:rsidR="00040B10">
        <w:t>к</w:t>
      </w:r>
      <w:r w:rsidR="00040B10">
        <w:t>сация и т.д.).</w:t>
      </w:r>
      <w:r>
        <w:t xml:space="preserve"> Психолог может их применять как в индивидуальном онлайн – консультировании, так и на тр</w:t>
      </w:r>
      <w:r>
        <w:t>е</w:t>
      </w:r>
      <w:r>
        <w:t xml:space="preserve">нингах. </w:t>
      </w:r>
    </w:p>
    <w:p w:rsidR="00580512" w:rsidRPr="0004395A" w:rsidRDefault="00580512" w:rsidP="0004395A"/>
    <w:p w:rsidR="00196825" w:rsidRDefault="00196825" w:rsidP="00196825">
      <w:r>
        <w:t>Глава II. Эмпирическое исследование особенностей онлайн –</w:t>
      </w:r>
      <w:r w:rsidRPr="00164E66">
        <w:t xml:space="preserve"> консул</w:t>
      </w:r>
      <w:r w:rsidRPr="00164E66">
        <w:t>ь</w:t>
      </w:r>
      <w:r w:rsidRPr="00164E66">
        <w:t>тировани</w:t>
      </w:r>
      <w:r>
        <w:t xml:space="preserve">я в повышении стрессоустойчивости сотрудников </w:t>
      </w:r>
    </w:p>
    <w:p w:rsidR="00196825" w:rsidRDefault="00196825" w:rsidP="00196825">
      <w:r>
        <w:t>2.1. Организация исследования</w:t>
      </w:r>
    </w:p>
    <w:p w:rsidR="00196825" w:rsidRDefault="00196825" w:rsidP="00196825">
      <w:r>
        <w:t>2.2. Результаты констатирующего этапа исследования</w:t>
      </w:r>
    </w:p>
    <w:p w:rsidR="00196825" w:rsidRDefault="00196825" w:rsidP="00196825">
      <w:r>
        <w:t>2.3. Апробация онлайн –</w:t>
      </w:r>
      <w:r w:rsidRPr="00164E66">
        <w:t xml:space="preserve"> консультировани</w:t>
      </w:r>
      <w:r>
        <w:t>я в повышении стресс</w:t>
      </w:r>
      <w:r>
        <w:t>о</w:t>
      </w:r>
      <w:r>
        <w:t>устойчивости сотрудников</w:t>
      </w:r>
    </w:p>
    <w:p w:rsidR="00196825" w:rsidRDefault="00196825" w:rsidP="00196825">
      <w:r>
        <w:t>2.4. Оценка эффективности онлайн –</w:t>
      </w:r>
      <w:r w:rsidRPr="00164E66">
        <w:t xml:space="preserve"> консультировани</w:t>
      </w:r>
      <w:r>
        <w:t xml:space="preserve">я </w:t>
      </w:r>
    </w:p>
    <w:p w:rsidR="00196825" w:rsidRDefault="00196825" w:rsidP="00196825">
      <w:r>
        <w:t>Выводы по главе 2</w:t>
      </w:r>
    </w:p>
    <w:p w:rsidR="00196825" w:rsidRDefault="00196825" w:rsidP="00196825">
      <w:r>
        <w:t>Заключение</w:t>
      </w:r>
    </w:p>
    <w:p w:rsidR="00196825" w:rsidRDefault="00196825" w:rsidP="00196825"/>
    <w:p w:rsidR="00196825" w:rsidRDefault="00196825" w:rsidP="00196825">
      <w:r>
        <w:t>В 2.2. Результаты констатирующего этапа исследования проводим д</w:t>
      </w:r>
      <w:r>
        <w:t>и</w:t>
      </w:r>
      <w:r>
        <w:t>агностику, методики 3 – 4 (согласуете с научным руководителем): на уровень стресса, стрессоустойчивости, совладания со стрессом. Участвуют 60-70 ч</w:t>
      </w:r>
      <w:r>
        <w:t>е</w:t>
      </w:r>
      <w:r>
        <w:t xml:space="preserve">ловек. Из них выявляем группу </w:t>
      </w:r>
      <w:r w:rsidR="000E02CA">
        <w:t>с низкой стрессоустойчивостьью, высоким стрессом, напряжением и т.п. их будет, например, 20 человек. С ними пров</w:t>
      </w:r>
      <w:r w:rsidR="000E02CA">
        <w:t>о</w:t>
      </w:r>
      <w:r w:rsidR="000E02CA">
        <w:t>дится консультирование, я думаю групповое лучше, так как проблема общая.</w:t>
      </w:r>
    </w:p>
    <w:p w:rsidR="00196825" w:rsidRDefault="000E02CA" w:rsidP="00196825">
      <w:r>
        <w:t xml:space="preserve">В </w:t>
      </w:r>
      <w:r w:rsidR="00196825">
        <w:t>2.3. Апробация онлайн –</w:t>
      </w:r>
      <w:r w:rsidR="00196825" w:rsidRPr="00164E66">
        <w:t xml:space="preserve"> консультировани</w:t>
      </w:r>
      <w:r w:rsidR="00196825">
        <w:t>я в повышении стресс</w:t>
      </w:r>
      <w:r w:rsidR="00196825">
        <w:t>о</w:t>
      </w:r>
      <w:r w:rsidR="00196825">
        <w:t>устойчивости сотрудников</w:t>
      </w:r>
    </w:p>
    <w:p w:rsidR="000E02CA" w:rsidRDefault="000E02CA" w:rsidP="00196825">
      <w:r>
        <w:t>Тут описываем цели, задачи, организацию каждой консультации. Надо продумать их содержание и количество, форма беседы, практических зад</w:t>
      </w:r>
      <w:r>
        <w:t>а</w:t>
      </w:r>
      <w:r>
        <w:t>ний. Рассказываем им, что такое стресс и как с ним бороться. Учим эффе</w:t>
      </w:r>
      <w:r>
        <w:t>к</w:t>
      </w:r>
      <w:r>
        <w:t>тивному совладанию.</w:t>
      </w:r>
    </w:p>
    <w:p w:rsidR="00196825" w:rsidRDefault="000E02CA" w:rsidP="00196825">
      <w:r>
        <w:t xml:space="preserve">В </w:t>
      </w:r>
      <w:r w:rsidR="00196825">
        <w:t>2.4. Оценка эффективности онлайн –</w:t>
      </w:r>
      <w:r w:rsidR="00196825" w:rsidRPr="00164E66">
        <w:t xml:space="preserve"> консультировани</w:t>
      </w:r>
      <w:r w:rsidR="00196825">
        <w:t xml:space="preserve">я </w:t>
      </w:r>
      <w:r>
        <w:t xml:space="preserve"> - проводим повторную диагностику и сравниваем статистически результаты с прежними. Тут можно 1) тестируем только группу, которую консультировали. 2) тест</w:t>
      </w:r>
      <w:r>
        <w:t>и</w:t>
      </w:r>
      <w:r>
        <w:t>руем опять все 60 человек и смотрим, что у группы, которую консультиров</w:t>
      </w:r>
      <w:r>
        <w:t>а</w:t>
      </w:r>
      <w:r>
        <w:t>ли, есть положительная динамика, а у других ее нет.</w:t>
      </w:r>
    </w:p>
    <w:p w:rsidR="00C12FAF" w:rsidRDefault="00C12FAF">
      <w:pPr>
        <w:spacing w:after="200"/>
        <w:ind w:left="1429" w:hanging="357"/>
        <w:jc w:val="left"/>
      </w:pPr>
      <w:r>
        <w:br w:type="page"/>
      </w:r>
    </w:p>
    <w:p w:rsidR="00196825" w:rsidRDefault="00C12FAF" w:rsidP="00C12FAF">
      <w:pPr>
        <w:pStyle w:val="1"/>
      </w:pPr>
      <w:bookmarkStart w:id="5" w:name="_Toc84201674"/>
      <w:r>
        <w:lastRenderedPageBreak/>
        <w:t>Список литературы</w:t>
      </w:r>
      <w:bookmarkEnd w:id="5"/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Александрова О.В. Дифференциально-психологические факторы пер</w:t>
      </w:r>
      <w:r w:rsidRPr="00055ACD">
        <w:t>е</w:t>
      </w:r>
      <w:r w:rsidRPr="00055ACD">
        <w:t xml:space="preserve">живания и копинг поведения взрослых в трудной жизненной ситуации: дисс… канд. псих наук. – СПб, 2017. – 245 с.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  <w:rPr>
          <w:shd w:val="clear" w:color="auto" w:fill="FBFBFB"/>
        </w:rPr>
      </w:pPr>
      <w:r w:rsidRPr="00055ACD">
        <w:rPr>
          <w:bCs/>
          <w:shd w:val="clear" w:color="auto" w:fill="FBFBFB"/>
        </w:rPr>
        <w:t>Алешина</w:t>
      </w:r>
      <w:r w:rsidRPr="00055ACD">
        <w:rPr>
          <w:shd w:val="clear" w:color="auto" w:fill="FBFBFB"/>
        </w:rPr>
        <w:t xml:space="preserve"> </w:t>
      </w:r>
      <w:r w:rsidRPr="00055ACD">
        <w:rPr>
          <w:bCs/>
          <w:shd w:val="clear" w:color="auto" w:fill="FBFBFB"/>
        </w:rPr>
        <w:t>Ю</w:t>
      </w:r>
      <w:r w:rsidRPr="00055ACD">
        <w:rPr>
          <w:shd w:val="clear" w:color="auto" w:fill="FBFBFB"/>
        </w:rPr>
        <w:t>.</w:t>
      </w:r>
      <w:r w:rsidRPr="00055ACD">
        <w:rPr>
          <w:bCs/>
          <w:shd w:val="clear" w:color="auto" w:fill="FBFBFB"/>
        </w:rPr>
        <w:t>Е</w:t>
      </w:r>
      <w:r w:rsidRPr="00055ACD">
        <w:rPr>
          <w:shd w:val="clear" w:color="auto" w:fill="FBFBFB"/>
        </w:rPr>
        <w:t xml:space="preserve">. Индивидуальное и семейное психологическое </w:t>
      </w:r>
      <w:r w:rsidRPr="00055ACD">
        <w:t>консул</w:t>
      </w:r>
      <w:r w:rsidRPr="00055ACD">
        <w:t>ь</w:t>
      </w:r>
      <w:r w:rsidRPr="00055ACD">
        <w:t xml:space="preserve">тирование. </w:t>
      </w:r>
      <w:r>
        <w:t>–</w:t>
      </w:r>
      <w:r w:rsidRPr="00055ACD">
        <w:t xml:space="preserve"> М</w:t>
      </w:r>
      <w:r>
        <w:t>.</w:t>
      </w:r>
      <w:r w:rsidRPr="00055ACD">
        <w:t>: Класс, 2004</w:t>
      </w:r>
      <w:r>
        <w:t>, 202</w:t>
      </w:r>
      <w:r w:rsidRPr="00055ACD">
        <w:t xml:space="preserve"> с</w:t>
      </w:r>
      <w:r>
        <w:t>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Аптикиева Л.Р. Дистанционные методы пс</w:t>
      </w:r>
      <w:r>
        <w:t>ихологического консульт</w:t>
      </w:r>
      <w:r>
        <w:t>и</w:t>
      </w:r>
      <w:r>
        <w:t>рования</w:t>
      </w:r>
      <w:r w:rsidRPr="00055ACD">
        <w:t>: учебное пособие / Л. Р. Аптикиева; Оренбургский гос. ун-т. – Оренбург: ОГУ, 2019. – 177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Баранов А.А. Психологическая стрессоустойчивость и мастрество п</w:t>
      </w:r>
      <w:r w:rsidRPr="00055ACD">
        <w:t>е</w:t>
      </w:r>
      <w:r w:rsidRPr="00055ACD">
        <w:t>дагога: теоретические и прикладные аспекты: автореф. дисс….докт. психол. наук. – СПб., 2002. – 41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>
        <w:t>Василюк Ф.</w:t>
      </w:r>
      <w:r w:rsidRPr="00055ACD">
        <w:t>Е. Понимающая психотерапия как психотехническая си</w:t>
      </w:r>
      <w:r w:rsidRPr="00055ACD">
        <w:t>с</w:t>
      </w:r>
      <w:r w:rsidRPr="00055ACD">
        <w:t>тема // Московская психологическая школа: История и современность: в 4 т. Т. 4 / Под общ. ред. действ. чл. РАО, проф. В. В. Рубцова. – М.: МГППУ, 2013. – С. 45–61.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Водопьянова Н.Е. Психодиагностика стресса. </w:t>
      </w:r>
      <w:r>
        <w:t>–</w:t>
      </w:r>
      <w:r w:rsidRPr="00055ACD">
        <w:t xml:space="preserve"> СПб.: Питер, 2009. </w:t>
      </w:r>
      <w:r>
        <w:t>–</w:t>
      </w:r>
      <w:r w:rsidRPr="00055ACD">
        <w:t xml:space="preserve"> 251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Гринберг Дж. Управление стрессом. – СПб.: Питер, 2012. – 196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Ежова Н.Н. Рабочая книга практического психолога (Психологический практикум); Изд. 6-е. – Ростов н/Д: Феникс, 2015. – 320с.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Ильин Е.П. Психология общения и межличностных отношений. – СПб.: Питер, 2009. – 576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Карвасарский Б. Д. Клиническая психология. Учебник для вузов. 5-е изд. – СПб.: Питер, 2014. – 896с.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Катунин А.П. Стрессоустойчивость как психологический феномен // Молодой ученый. – 2012. - № 9. – С. 243-247.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Клюева Н. В. Консультационная психология: методические указания. – Ярославль: ЯрГУ, 2011. – 60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lastRenderedPageBreak/>
        <w:t>Крюкова Т.Л., Гущина Т.В. Культура, стресс и копинг: социокульту</w:t>
      </w:r>
      <w:r w:rsidRPr="00055ACD">
        <w:t>р</w:t>
      </w:r>
      <w:r w:rsidRPr="00055ACD">
        <w:t>ная контекстуализация исследований совладающего поведения: Мон</w:t>
      </w:r>
      <w:r w:rsidRPr="00055ACD">
        <w:t>о</w:t>
      </w:r>
      <w:r w:rsidRPr="00055ACD">
        <w:t xml:space="preserve">графия. – Кострома: КГУ им. Н.А. Некрасова. 2015. </w:t>
      </w:r>
      <w:r>
        <w:t>–</w:t>
      </w:r>
      <w:r w:rsidRPr="00055ACD">
        <w:t xml:space="preserve"> 236с.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Лазарус Р. С. Теория стресса и психофизиологические исследования / Эмоциональный стресс / Р. С. Лазарус / Под ред. Л. Лева. – Л., 1970. – 127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Либина А.В. Совладающий интеллект: человек в сложной жизненной ситуации. – М.: Юрайт, 2019. – 318с.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Макаров В.В. Избранные лекции по психотерапии. – М.: Академич</w:t>
      </w:r>
      <w:r w:rsidRPr="00055ACD">
        <w:t>е</w:t>
      </w:r>
      <w:r w:rsidRPr="00055ACD">
        <w:t xml:space="preserve">ский проект, 2011. – 416 с.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Маклаков А.Г. Общая психология: Учебник для вузов. СПб.: Питер, 2008. – 583с.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>
        <w:t>Мальцева</w:t>
      </w:r>
      <w:r w:rsidRPr="00055ACD">
        <w:t xml:space="preserve"> Т. В. Профессиональное психологическое консультирование: учеб. пособие / Т. В.Мальцева, И. Е. Реуцкая - Юнити-Дана, 2012.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  <w:rPr>
          <w:rFonts w:eastAsia="Times New Roman"/>
        </w:rPr>
      </w:pPr>
      <w:r w:rsidRPr="00055ACD">
        <w:t xml:space="preserve">Меновщиков В.Ю. Психологическая помощь в сети интернет. </w:t>
      </w:r>
      <w:r>
        <w:t xml:space="preserve">– </w:t>
      </w:r>
      <w:r w:rsidRPr="00055ACD">
        <w:t xml:space="preserve">М., 2007. </w:t>
      </w:r>
      <w:r>
        <w:t xml:space="preserve">– </w:t>
      </w:r>
      <w:r w:rsidRPr="00055ACD">
        <w:t>178 с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Меновщиков В.Ю. Этические вопросы консультирования онлайн // Культурно-историческая психология. </w:t>
      </w:r>
      <w:r>
        <w:t xml:space="preserve">– </w:t>
      </w:r>
      <w:r w:rsidRPr="00055ACD">
        <w:t xml:space="preserve">2010. </w:t>
      </w:r>
      <w:r>
        <w:t xml:space="preserve">– </w:t>
      </w:r>
      <w:r w:rsidRPr="00055ACD">
        <w:t xml:space="preserve">№ 3. </w:t>
      </w:r>
      <w:r>
        <w:t xml:space="preserve">– </w:t>
      </w:r>
      <w:r w:rsidRPr="00055ACD">
        <w:t>С. 78—84.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  <w:rPr>
          <w:shd w:val="clear" w:color="auto" w:fill="FBFBFB"/>
        </w:rPr>
      </w:pPr>
      <w:r w:rsidRPr="00055ACD">
        <w:rPr>
          <w:bCs/>
          <w:shd w:val="clear" w:color="auto" w:fill="FBFBFB"/>
        </w:rPr>
        <w:t>Моховиков</w:t>
      </w:r>
      <w:r w:rsidRPr="00055ACD">
        <w:rPr>
          <w:shd w:val="clear" w:color="auto" w:fill="FBFBFB"/>
        </w:rPr>
        <w:t xml:space="preserve"> </w:t>
      </w:r>
      <w:r w:rsidRPr="00055ACD">
        <w:rPr>
          <w:bCs/>
          <w:shd w:val="clear" w:color="auto" w:fill="FBFBFB"/>
        </w:rPr>
        <w:t>А</w:t>
      </w:r>
      <w:r w:rsidRPr="00055ACD">
        <w:rPr>
          <w:shd w:val="clear" w:color="auto" w:fill="FBFBFB"/>
        </w:rPr>
        <w:t>.</w:t>
      </w:r>
      <w:r w:rsidRPr="00055ACD">
        <w:rPr>
          <w:bCs/>
          <w:shd w:val="clear" w:color="auto" w:fill="FBFBFB"/>
        </w:rPr>
        <w:t>Н</w:t>
      </w:r>
      <w:r w:rsidRPr="00055ACD">
        <w:rPr>
          <w:shd w:val="clear" w:color="auto" w:fill="FBFBFB"/>
        </w:rPr>
        <w:t>. Телефонное консультирование. – М.: Смысл, 1999. – 140с.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Никольская И.М. Кризисная психологическая помощь в совладании с переживанием утраты близкого. – СПб.: Речь, 2016. </w:t>
      </w:r>
      <w:r>
        <w:t xml:space="preserve">– </w:t>
      </w:r>
      <w:r w:rsidRPr="00055ACD">
        <w:t>80с.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Приказ № 965н от 30 ноября 2017 г. «Об утверждении порядка орган</w:t>
      </w:r>
      <w:r w:rsidRPr="00055ACD">
        <w:t>и</w:t>
      </w:r>
      <w:r w:rsidRPr="00055ACD">
        <w:t>зации и оказания медицинской помощи с применением телемедици</w:t>
      </w:r>
      <w:r w:rsidRPr="00055ACD">
        <w:t>н</w:t>
      </w:r>
      <w:r w:rsidRPr="00055ACD">
        <w:t>ских технологий» [Электронный ресурс] // Министерство Здравоохр</w:t>
      </w:r>
      <w:r w:rsidRPr="00055ACD">
        <w:t>а</w:t>
      </w:r>
      <w:r w:rsidRPr="00055ACD">
        <w:t xml:space="preserve">нения Российской Федерации. URL: https://normativ.kontur.ru/document?moduleId =1&amp;documentId=306114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Психология / Л. В. Марищук [и др.]. – Минск: Тисей, 2009. – 760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  <w:rPr>
          <w:rFonts w:eastAsia="Times New Roman"/>
        </w:rPr>
      </w:pPr>
      <w:r w:rsidRPr="00055ACD">
        <w:rPr>
          <w:shd w:val="clear" w:color="auto" w:fill="FFFFFF"/>
        </w:rPr>
        <w:t xml:space="preserve">Психотерапевтическая энциклопедия / Под ред. Б. Д. Карвасарского. - </w:t>
      </w:r>
      <w:r>
        <w:rPr>
          <w:shd w:val="clear" w:color="auto" w:fill="FFFFFF"/>
        </w:rPr>
        <w:t>2. доп. и перераб. изд. - СПб.</w:t>
      </w:r>
      <w:r w:rsidRPr="00055ACD">
        <w:rPr>
          <w:shd w:val="clear" w:color="auto" w:fill="FFFFFF"/>
        </w:rPr>
        <w:t>: Питер, 2000</w:t>
      </w:r>
      <w:r>
        <w:rPr>
          <w:shd w:val="clear" w:color="auto" w:fill="FFFFFF"/>
        </w:rPr>
        <w:t>,</w:t>
      </w:r>
      <w:r w:rsidRPr="00055ACD">
        <w:rPr>
          <w:shd w:val="clear" w:color="auto" w:fill="FFFFFF"/>
        </w:rPr>
        <w:t xml:space="preserve"> 1019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  <w:rPr>
          <w:shd w:val="clear" w:color="auto" w:fill="FFFFFF"/>
        </w:rPr>
      </w:pPr>
      <w:r w:rsidRPr="00055ACD">
        <w:rPr>
          <w:shd w:val="clear" w:color="auto" w:fill="FFFFFF"/>
        </w:rPr>
        <w:lastRenderedPageBreak/>
        <w:t>Реньш М.А., Садовникова Н.О., Лопес Е.Г. Социально- психологич</w:t>
      </w:r>
      <w:r w:rsidRPr="00055ACD">
        <w:rPr>
          <w:shd w:val="clear" w:color="auto" w:fill="FFFFFF"/>
        </w:rPr>
        <w:t>е</w:t>
      </w:r>
      <w:r w:rsidRPr="00055ACD">
        <w:rPr>
          <w:shd w:val="clear" w:color="auto" w:fill="FFFFFF"/>
        </w:rPr>
        <w:t xml:space="preserve">ский тренинг: Практикум. </w:t>
      </w:r>
      <w:r>
        <w:rPr>
          <w:shd w:val="clear" w:color="auto" w:fill="FFFFFF"/>
        </w:rPr>
        <w:t>–</w:t>
      </w:r>
      <w:r w:rsidRPr="00055ACD">
        <w:rPr>
          <w:shd w:val="clear" w:color="auto" w:fill="FFFFFF"/>
        </w:rPr>
        <w:t xml:space="preserve"> Екатеринбург: Изд-во ГОУ ВПО «Рос. гос. проф.-пед. ун-т», 2013. </w:t>
      </w:r>
      <w:r>
        <w:rPr>
          <w:shd w:val="clear" w:color="auto" w:fill="FFFFFF"/>
        </w:rPr>
        <w:t>–</w:t>
      </w:r>
      <w:r w:rsidRPr="00055ACD">
        <w:rPr>
          <w:shd w:val="clear" w:color="auto" w:fill="FFFFFF"/>
        </w:rPr>
        <w:t xml:space="preserve"> 190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Селье Г. Стресс без дистресса. </w:t>
      </w:r>
      <w:r>
        <w:t>–</w:t>
      </w:r>
      <w:r w:rsidRPr="00055ACD">
        <w:t xml:space="preserve"> М.: ЧеРо, 2002. </w:t>
      </w:r>
      <w:r>
        <w:t>–</w:t>
      </w:r>
      <w:r w:rsidRPr="00055ACD">
        <w:t xml:space="preserve"> 127с.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Сирота Н.А., Ялтонский В.М. Копинг-поведение и психопрофилактика психосоциальных расстройств у подростков // Обозр. психиат. и мед. психол. – 1994. </w:t>
      </w:r>
      <w:r>
        <w:t xml:space="preserve">– </w:t>
      </w:r>
      <w:r w:rsidRPr="00055ACD">
        <w:t>№1. – С.63 – 74.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Труфанова Т.А. Современные подходы к управлению профессионал</w:t>
      </w:r>
      <w:r w:rsidRPr="00055ACD">
        <w:t>ь</w:t>
      </w:r>
      <w:r w:rsidRPr="00055ACD">
        <w:t>ными стрессами // Вестн. Тамбов. ун-та. Серия: Гуманитарные науки. – 2015. – № 4 (44). – С. 77–84.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Федеральный закон «О персональных данных» от 27.07.2006 № 152-ФЗ [Электронный ресурс] // URL: http://www.consultant.ru/document/cons_doc_ LAW_61801/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Федеральный закон от 21 ноября 2011 г. № 323-ФЗ «Об основах охраны здоровья граждан в Российской Федерации» [Электронный ресурс] // URL: http://www.consultant.ru/document/cons_doc_LAW_121895/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Федеральный закон от 29 июля 2017 г. № 242-ФЗ «О внесении измен</w:t>
      </w:r>
      <w:r w:rsidRPr="00055ACD">
        <w:t>е</w:t>
      </w:r>
      <w:r w:rsidRPr="00055ACD">
        <w:t>ний в отдельные законодательные акты Российской Федерации по в</w:t>
      </w:r>
      <w:r w:rsidRPr="00055ACD">
        <w:t>о</w:t>
      </w:r>
      <w:r w:rsidRPr="00055ACD">
        <w:t>просам применения информационных технологий в сфере охраны зд</w:t>
      </w:r>
      <w:r w:rsidRPr="00055ACD">
        <w:t>о</w:t>
      </w:r>
      <w:r w:rsidRPr="00055ACD">
        <w:t xml:space="preserve">ровья» [Электронный ресурс] // URL: http://www.consultant.ru/document/cons_doc_ LAW_221184/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  <w:rPr>
          <w:rFonts w:eastAsia="Times New Roman"/>
          <w:sz w:val="24"/>
          <w:szCs w:val="24"/>
        </w:rPr>
      </w:pPr>
      <w:r w:rsidRPr="00055ACD">
        <w:rPr>
          <w:rFonts w:eastAsia="Times New Roman"/>
          <w:bCs/>
          <w:shd w:val="clear" w:color="auto" w:fill="FFFFFF"/>
        </w:rPr>
        <w:t>Фролова С. В.</w:t>
      </w:r>
      <w:r w:rsidRPr="00055ACD">
        <w:rPr>
          <w:rFonts w:eastAsia="Times New Roman"/>
          <w:sz w:val="24"/>
          <w:szCs w:val="24"/>
        </w:rPr>
        <w:t xml:space="preserve"> </w:t>
      </w:r>
      <w:r w:rsidRPr="00055ACD">
        <w:rPr>
          <w:rFonts w:eastAsia="Times New Roman"/>
        </w:rPr>
        <w:t>Консультативная психология: теория и практика: уче</w:t>
      </w:r>
      <w:r w:rsidRPr="00055ACD">
        <w:rPr>
          <w:rFonts w:eastAsia="Times New Roman"/>
        </w:rPr>
        <w:t>б</w:t>
      </w:r>
      <w:r w:rsidRPr="00055ACD">
        <w:rPr>
          <w:rFonts w:eastAsia="Times New Roman"/>
        </w:rPr>
        <w:t>но-методическое пособие для студентов, обучающихся по специальн</w:t>
      </w:r>
      <w:r w:rsidRPr="00055ACD">
        <w:rPr>
          <w:rFonts w:eastAsia="Times New Roman"/>
        </w:rPr>
        <w:t>о</w:t>
      </w:r>
      <w:r w:rsidRPr="00055ACD">
        <w:rPr>
          <w:rFonts w:eastAsia="Times New Roman"/>
        </w:rPr>
        <w:t xml:space="preserve">сти "Психология". </w:t>
      </w:r>
      <w:r>
        <w:rPr>
          <w:rFonts w:eastAsia="Times New Roman"/>
        </w:rPr>
        <w:t>–</w:t>
      </w:r>
      <w:r w:rsidRPr="00055ACD">
        <w:rPr>
          <w:rFonts w:eastAsia="Times New Roman"/>
        </w:rPr>
        <w:t xml:space="preserve"> Сар</w:t>
      </w:r>
      <w:r>
        <w:rPr>
          <w:rFonts w:eastAsia="Times New Roman"/>
        </w:rPr>
        <w:t>атов:</w:t>
      </w:r>
      <w:r w:rsidRPr="00055ACD">
        <w:rPr>
          <w:rFonts w:eastAsia="Times New Roman"/>
        </w:rPr>
        <w:t xml:space="preserve"> Изд-во Саратовского ун-та, 2015. – 160 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Церковский А. Л. Современные взгляды на проблему стрессоустойч</w:t>
      </w:r>
      <w:r w:rsidRPr="00055ACD">
        <w:t>и</w:t>
      </w:r>
      <w:r w:rsidRPr="00055ACD">
        <w:t>во</w:t>
      </w:r>
      <w:r>
        <w:t xml:space="preserve">сти </w:t>
      </w:r>
      <w:r w:rsidRPr="00055ACD">
        <w:t>/ А.Л. Церковский // Вестник Витебского государственного м</w:t>
      </w:r>
      <w:r w:rsidRPr="00055ACD">
        <w:t>е</w:t>
      </w:r>
      <w:r w:rsidRPr="00055ACD">
        <w:t>дицинского университета. - № 1. – Том 10. – 2011.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Шех О.И., Сергеев С.С. Технологии  психологической помощи в кр</w:t>
      </w:r>
      <w:r w:rsidRPr="00055ACD">
        <w:t>и</w:t>
      </w:r>
      <w:r w:rsidRPr="00055ACD">
        <w:t>зисных и экстремальных ситуациях. – СПб.: ПГУПС, 2011. – 87с.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>
        <w:lastRenderedPageBreak/>
        <w:t>Шингаев С.</w:t>
      </w:r>
      <w:r w:rsidRPr="00055ACD">
        <w:t>М. Профессиональный стресс и здоровье менеджеров // И</w:t>
      </w:r>
      <w:r w:rsidRPr="00055ACD">
        <w:t>з</w:t>
      </w:r>
      <w:r w:rsidRPr="00055ACD">
        <w:t>вестия российского государственного педагогического университета им. А. И. Герцена. – 2008. – № 71. – С. 290–295.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Щедринская О.М., Бебчук М.А. Онлайн-консультирование через при</w:t>
      </w:r>
      <w:r w:rsidRPr="00055ACD">
        <w:t>з</w:t>
      </w:r>
      <w:r w:rsidRPr="00055ACD">
        <w:t>му профессиональной этики: проблемы и решения // Консультативная психология и психотерапия. 2020. Т. 28. № 3. С. 84—99.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Щербатых Ю.В. Психология стресса и методы коррекции. – СПб.: П</w:t>
      </w:r>
      <w:r w:rsidRPr="00055ACD">
        <w:t>и</w:t>
      </w:r>
      <w:r w:rsidRPr="00055ACD">
        <w:t>тер, 2006. - 256 с.</w:t>
      </w:r>
    </w:p>
    <w:p w:rsidR="00C12FAF" w:rsidRDefault="00C12FAF" w:rsidP="00C12FAF">
      <w:pPr>
        <w:pStyle w:val="a9"/>
        <w:numPr>
          <w:ilvl w:val="0"/>
          <w:numId w:val="1"/>
        </w:numPr>
        <w:ind w:left="709" w:hanging="567"/>
      </w:pPr>
      <w:hyperlink r:id="rId8" w:history="1">
        <w:r w:rsidRPr="00055ACD">
          <w:t>Янышева В.А.</w:t>
        </w:r>
      </w:hyperlink>
      <w:r w:rsidRPr="00055ACD">
        <w:t xml:space="preserve"> Справочник психолога- психотерапевта. Опыт и практ</w:t>
      </w:r>
      <w:r w:rsidRPr="00055ACD">
        <w:t>и</w:t>
      </w:r>
      <w:r w:rsidRPr="00055ACD">
        <w:t xml:space="preserve">ка. – М.: </w:t>
      </w:r>
      <w:hyperlink r:id="rId9" w:history="1">
        <w:r w:rsidRPr="00055ACD">
          <w:t>1000 Бестселлеров</w:t>
        </w:r>
      </w:hyperlink>
      <w:r w:rsidRPr="00055ACD">
        <w:t>, 2020. – 464 с.</w:t>
      </w:r>
    </w:p>
    <w:p w:rsidR="00C12FAF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APA Guidelines for </w:t>
      </w:r>
      <w:r>
        <w:t xml:space="preserve">the Practice of Telepsychology </w:t>
      </w:r>
      <w:r w:rsidRPr="00055ACD">
        <w:t xml:space="preserve">// American Psychological Association (APA), 1997.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Barnett J.E. Online counseling: New entity, new challenges // The Counseling Psychologist. 2005. Vol. 33 (6). P. 872—880.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Bolton J. The ethical issues which must be a</w:t>
      </w:r>
      <w:r>
        <w:t xml:space="preserve">ddressed in online counselling </w:t>
      </w:r>
      <w:r w:rsidRPr="00055ACD">
        <w:t xml:space="preserve">// ACR Journal. 2017. Vol. 11 (1). </w:t>
      </w:r>
    </w:p>
    <w:p w:rsidR="00C12FAF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Childress C.A. Ethical issues in providing online psychotherapeutic interventions // Journal of Medical Internet Research. 2000. Vol. 2 (1).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 xml:space="preserve">International association of marriage and family counselors ethics code // Family Journal. 2018. Vol. 26 (1). P. 5—10. </w:t>
      </w:r>
    </w:p>
    <w:p w:rsidR="00C12FAF" w:rsidRPr="00055ACD" w:rsidRDefault="00C12FAF" w:rsidP="00C12FAF">
      <w:pPr>
        <w:pStyle w:val="a9"/>
        <w:numPr>
          <w:ilvl w:val="0"/>
          <w:numId w:val="1"/>
        </w:numPr>
        <w:ind w:left="709" w:hanging="567"/>
      </w:pPr>
      <w:r w:rsidRPr="00055ACD">
        <w:t>Kraus R. Ethical issues in online counseling // Online Counseling. 2nd ed. / R. Kraus, G. Stricker, C. Speyer (eds.). London: Elsevier, 2010. P. 85—106.</w:t>
      </w:r>
    </w:p>
    <w:p w:rsidR="00C12FAF" w:rsidRPr="00164E66" w:rsidRDefault="00C12FAF" w:rsidP="00196825"/>
    <w:sectPr w:rsidR="00C12FAF" w:rsidRPr="00164E66" w:rsidSect="000E1D19">
      <w:foot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FC6" w:rsidRDefault="00575FC6" w:rsidP="00196825">
      <w:pPr>
        <w:spacing w:line="240" w:lineRule="auto"/>
      </w:pPr>
      <w:r>
        <w:separator/>
      </w:r>
    </w:p>
  </w:endnote>
  <w:endnote w:type="continuationSeparator" w:id="1">
    <w:p w:rsidR="00575FC6" w:rsidRDefault="00575FC6" w:rsidP="0019682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424904"/>
      <w:docPartObj>
        <w:docPartGallery w:val="Page Numbers (Bottom of Page)"/>
        <w:docPartUnique/>
      </w:docPartObj>
    </w:sdtPr>
    <w:sdtContent>
      <w:p w:rsidR="00280545" w:rsidRDefault="00280545" w:rsidP="00196825">
        <w:pPr>
          <w:pStyle w:val="a5"/>
          <w:ind w:firstLine="0"/>
          <w:jc w:val="center"/>
        </w:pPr>
        <w:fldSimple w:instr=" PAGE   \* MERGEFORMAT ">
          <w:r w:rsidR="005D492B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FC6" w:rsidRDefault="00575FC6" w:rsidP="00196825">
      <w:pPr>
        <w:spacing w:line="240" w:lineRule="auto"/>
      </w:pPr>
      <w:r>
        <w:separator/>
      </w:r>
    </w:p>
  </w:footnote>
  <w:footnote w:type="continuationSeparator" w:id="1">
    <w:p w:rsidR="00575FC6" w:rsidRDefault="00575FC6" w:rsidP="001968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612"/>
    <w:multiLevelType w:val="hybridMultilevel"/>
    <w:tmpl w:val="274262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64E66"/>
    <w:rsid w:val="00003401"/>
    <w:rsid w:val="00034339"/>
    <w:rsid w:val="00040B10"/>
    <w:rsid w:val="0004395A"/>
    <w:rsid w:val="000E02CA"/>
    <w:rsid w:val="000E1D19"/>
    <w:rsid w:val="000E5287"/>
    <w:rsid w:val="001304CB"/>
    <w:rsid w:val="00164E66"/>
    <w:rsid w:val="00180E97"/>
    <w:rsid w:val="00196825"/>
    <w:rsid w:val="00280545"/>
    <w:rsid w:val="002F1B3B"/>
    <w:rsid w:val="003B1BDE"/>
    <w:rsid w:val="00537648"/>
    <w:rsid w:val="00561109"/>
    <w:rsid w:val="00575FC6"/>
    <w:rsid w:val="00580512"/>
    <w:rsid w:val="005D492B"/>
    <w:rsid w:val="0061649E"/>
    <w:rsid w:val="006D78B7"/>
    <w:rsid w:val="006F67DC"/>
    <w:rsid w:val="00770ED2"/>
    <w:rsid w:val="007E1BE1"/>
    <w:rsid w:val="007F4F76"/>
    <w:rsid w:val="00802BE5"/>
    <w:rsid w:val="00872B92"/>
    <w:rsid w:val="00892670"/>
    <w:rsid w:val="00951F03"/>
    <w:rsid w:val="00964A29"/>
    <w:rsid w:val="00973764"/>
    <w:rsid w:val="009C09B7"/>
    <w:rsid w:val="00AB305F"/>
    <w:rsid w:val="00AF7E22"/>
    <w:rsid w:val="00B178A3"/>
    <w:rsid w:val="00BF16A7"/>
    <w:rsid w:val="00C12FAF"/>
    <w:rsid w:val="00C77CE4"/>
    <w:rsid w:val="00CF7FB8"/>
    <w:rsid w:val="00D21AB0"/>
    <w:rsid w:val="00E01BEE"/>
    <w:rsid w:val="00E46ED5"/>
    <w:rsid w:val="00EE6161"/>
    <w:rsid w:val="00F851E1"/>
    <w:rsid w:val="00FC7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360" w:lineRule="auto"/>
        <w:ind w:left="1429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109"/>
    <w:pPr>
      <w:spacing w:after="0"/>
      <w:ind w:left="0"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561109"/>
    <w:pPr>
      <w:keepNext/>
      <w:keepLines/>
      <w:spacing w:before="240" w:after="240"/>
      <w:ind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1109"/>
    <w:pPr>
      <w:keepNext/>
      <w:keepLines/>
      <w:spacing w:before="240" w:after="240"/>
      <w:ind w:firstLine="0"/>
      <w:jc w:val="center"/>
      <w:outlineLvl w:val="1"/>
    </w:pPr>
    <w:rPr>
      <w:rFonts w:eastAsiaTheme="majorEastAsia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61109"/>
    <w:pPr>
      <w:keepNext/>
      <w:keepLines/>
      <w:spacing w:before="200"/>
      <w:outlineLvl w:val="2"/>
    </w:pPr>
    <w:rPr>
      <w:rFonts w:eastAsiaTheme="major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109"/>
    <w:rPr>
      <w:rFonts w:ascii="Times New Roman" w:eastAsiaTheme="majorEastAsia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61109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61109"/>
    <w:rPr>
      <w:rFonts w:ascii="Times New Roman" w:eastAsiaTheme="majorEastAsia" w:hAnsi="Times New Roman" w:cs="Times New Roman"/>
      <w:b/>
      <w:bCs/>
      <w:sz w:val="28"/>
      <w:szCs w:val="28"/>
    </w:rPr>
  </w:style>
  <w:style w:type="paragraph" w:customStyle="1" w:styleId="11">
    <w:name w:val="Стиль1"/>
    <w:basedOn w:val="a"/>
    <w:link w:val="12"/>
    <w:qFormat/>
    <w:rsid w:val="00561109"/>
    <w:pPr>
      <w:spacing w:line="276" w:lineRule="auto"/>
      <w:ind w:firstLine="0"/>
    </w:pPr>
    <w:rPr>
      <w:sz w:val="24"/>
      <w:szCs w:val="24"/>
    </w:rPr>
  </w:style>
  <w:style w:type="character" w:customStyle="1" w:styleId="12">
    <w:name w:val="Стиль1 Знак"/>
    <w:basedOn w:val="a0"/>
    <w:link w:val="11"/>
    <w:rsid w:val="00561109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196825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6825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19682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6825"/>
    <w:rPr>
      <w:rFonts w:ascii="Times New Roman" w:hAnsi="Times New Roman" w:cs="Times New Roman"/>
      <w:sz w:val="28"/>
      <w:szCs w:val="28"/>
    </w:rPr>
  </w:style>
  <w:style w:type="paragraph" w:styleId="a7">
    <w:name w:val="Document Map"/>
    <w:basedOn w:val="a"/>
    <w:link w:val="a8"/>
    <w:uiPriority w:val="99"/>
    <w:semiHidden/>
    <w:unhideWhenUsed/>
    <w:rsid w:val="00802B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802BE5"/>
    <w:rPr>
      <w:rFonts w:ascii="Tahoma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C12FAF"/>
    <w:pPr>
      <w:ind w:left="720" w:firstLine="720"/>
      <w:contextualSpacing/>
    </w:pPr>
    <w:rPr>
      <w:rFonts w:eastAsiaTheme="minorHAnsi" w:cstheme="minorBidi"/>
      <w:lang w:eastAsia="en-US"/>
    </w:rPr>
  </w:style>
  <w:style w:type="character" w:customStyle="1" w:styleId="aa">
    <w:name w:val="Абзац списка Знак"/>
    <w:basedOn w:val="a0"/>
    <w:link w:val="a9"/>
    <w:uiPriority w:val="34"/>
    <w:locked/>
    <w:rsid w:val="00C12FAF"/>
    <w:rPr>
      <w:rFonts w:ascii="Times New Roman" w:eastAsiaTheme="minorHAnsi" w:hAnsi="Times New Roman"/>
      <w:sz w:val="28"/>
      <w:szCs w:val="28"/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5D492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5D492B"/>
    <w:pPr>
      <w:spacing w:after="100"/>
      <w:ind w:left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birint.ru/authors/22156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labirint.ru/pubhouse/4756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\AppData\Roaming\Microsoft\&#1064;&#1072;&#1073;&#1083;&#1086;&#1085;&#1099;\&#1086;&#1090;&#1095;&#1077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34626E0-DB44-4F97-B135-52D1A41E3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отчет</Template>
  <TotalTime>1</TotalTime>
  <Pages>39</Pages>
  <Words>9808</Words>
  <Characters>55909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2</cp:revision>
  <dcterms:created xsi:type="dcterms:W3CDTF">2021-10-03T22:01:00Z</dcterms:created>
  <dcterms:modified xsi:type="dcterms:W3CDTF">2021-10-03T22:01:00Z</dcterms:modified>
</cp:coreProperties>
</file>