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5DB" w:rsidRPr="00061266" w:rsidRDefault="009A15DB" w:rsidP="009A15DB">
      <w:pPr>
        <w:jc w:val="center"/>
        <w:rPr>
          <w:b/>
          <w:sz w:val="24"/>
          <w:szCs w:val="28"/>
        </w:rPr>
      </w:pPr>
      <w:r w:rsidRPr="00061266">
        <w:rPr>
          <w:b/>
          <w:sz w:val="24"/>
          <w:szCs w:val="28"/>
        </w:rPr>
        <w:t>РЕЦЕНЗИЯ</w:t>
      </w:r>
    </w:p>
    <w:p w:rsidR="009A15DB" w:rsidRPr="00061266" w:rsidRDefault="009A15DB" w:rsidP="009A15DB">
      <w:pPr>
        <w:jc w:val="center"/>
        <w:rPr>
          <w:sz w:val="24"/>
          <w:szCs w:val="28"/>
        </w:rPr>
      </w:pPr>
      <w:r w:rsidRPr="00061266">
        <w:rPr>
          <w:sz w:val="24"/>
          <w:szCs w:val="28"/>
        </w:rPr>
        <w:t>на курсовой проект (работу) по дисциплине</w:t>
      </w:r>
    </w:p>
    <w:p w:rsidR="009A15DB" w:rsidRPr="00061266" w:rsidRDefault="009A15DB" w:rsidP="009A15DB">
      <w:pPr>
        <w:jc w:val="center"/>
        <w:rPr>
          <w:sz w:val="24"/>
          <w:szCs w:val="28"/>
        </w:rPr>
      </w:pPr>
      <w:r w:rsidRPr="00061266">
        <w:rPr>
          <w:sz w:val="24"/>
          <w:szCs w:val="28"/>
        </w:rPr>
        <w:t>«</w:t>
      </w:r>
      <w:r w:rsidRPr="00061266">
        <w:rPr>
          <w:sz w:val="24"/>
          <w:szCs w:val="28"/>
          <w:u w:val="single"/>
        </w:rPr>
        <w:t>Базы данных</w:t>
      </w:r>
      <w:r w:rsidRPr="00061266">
        <w:rPr>
          <w:sz w:val="24"/>
          <w:szCs w:val="28"/>
        </w:rPr>
        <w:t>»</w:t>
      </w:r>
    </w:p>
    <w:p w:rsidR="009A15DB" w:rsidRPr="00061266" w:rsidRDefault="009A15DB" w:rsidP="009A15DB">
      <w:pPr>
        <w:rPr>
          <w:sz w:val="24"/>
          <w:szCs w:val="28"/>
        </w:rPr>
      </w:pPr>
    </w:p>
    <w:p w:rsidR="009A15DB" w:rsidRPr="009D35B3" w:rsidRDefault="009A15DB" w:rsidP="009D35B3">
      <w:pPr>
        <w:rPr>
          <w:sz w:val="24"/>
          <w:szCs w:val="28"/>
          <w:u w:val="single"/>
        </w:rPr>
      </w:pPr>
      <w:r w:rsidRPr="00061266">
        <w:rPr>
          <w:sz w:val="24"/>
          <w:szCs w:val="28"/>
        </w:rPr>
        <w:t xml:space="preserve">Студент: </w:t>
      </w:r>
      <w:r w:rsidR="00C52825" w:rsidRPr="00C52825">
        <w:rPr>
          <w:sz w:val="24"/>
          <w:szCs w:val="28"/>
          <w:u w:val="single"/>
        </w:rPr>
        <w:t>Проскурякова Александра Анатольевна</w:t>
      </w:r>
    </w:p>
    <w:p w:rsidR="009A15DB" w:rsidRPr="00061266" w:rsidRDefault="009A15DB" w:rsidP="009A15DB">
      <w:pPr>
        <w:ind w:left="1440" w:firstLine="720"/>
        <w:rPr>
          <w:sz w:val="16"/>
          <w:szCs w:val="28"/>
        </w:rPr>
      </w:pPr>
      <w:r w:rsidRPr="00061266">
        <w:rPr>
          <w:sz w:val="16"/>
          <w:szCs w:val="28"/>
        </w:rPr>
        <w:t>ФИО студента</w:t>
      </w:r>
    </w:p>
    <w:p w:rsidR="009A15DB" w:rsidRPr="00061266" w:rsidRDefault="009A15DB" w:rsidP="009A15DB">
      <w:pPr>
        <w:rPr>
          <w:sz w:val="24"/>
          <w:szCs w:val="28"/>
        </w:rPr>
      </w:pPr>
    </w:p>
    <w:p w:rsidR="009A15DB" w:rsidRPr="00061266" w:rsidRDefault="009A15DB" w:rsidP="009A15DB">
      <w:pPr>
        <w:rPr>
          <w:sz w:val="24"/>
          <w:szCs w:val="28"/>
        </w:rPr>
      </w:pPr>
      <w:r w:rsidRPr="00061266">
        <w:rPr>
          <w:sz w:val="24"/>
          <w:szCs w:val="28"/>
        </w:rPr>
        <w:t>Тема проекта (работы):</w:t>
      </w:r>
      <w:r w:rsidR="00164398" w:rsidRPr="00164398">
        <w:rPr>
          <w:sz w:val="24"/>
          <w:szCs w:val="28"/>
          <w:u w:val="single"/>
        </w:rPr>
        <w:t xml:space="preserve"> </w:t>
      </w:r>
      <w:sdt>
        <w:sdtPr>
          <w:rPr>
            <w:sz w:val="24"/>
            <w:szCs w:val="28"/>
            <w:u w:val="single"/>
          </w:rPr>
          <w:alias w:val="Название темы"/>
          <w:tag w:val="Название темы"/>
          <w:id w:val="-1214569424"/>
          <w:placeholder>
            <w:docPart w:val="389FF83CC12547B5B47470F4B0EED0FF"/>
          </w:placeholder>
          <w:text/>
        </w:sdtPr>
        <w:sdtEndPr/>
        <w:sdtContent>
          <w:r w:rsidR="00D2130A" w:rsidRPr="00D2130A">
            <w:rPr>
              <w:sz w:val="24"/>
              <w:szCs w:val="28"/>
              <w:u w:val="single"/>
            </w:rPr>
            <w:t>АИС «Магазин продовольственных товаров»</w:t>
          </w:r>
        </w:sdtContent>
      </w:sdt>
      <w:r w:rsidRPr="00061266">
        <w:rPr>
          <w:sz w:val="24"/>
          <w:szCs w:val="28"/>
        </w:rPr>
        <w:t xml:space="preserve"> </w:t>
      </w:r>
    </w:p>
    <w:p w:rsidR="009A15DB" w:rsidRPr="00061266" w:rsidRDefault="009A15DB" w:rsidP="009A15DB">
      <w:pPr>
        <w:rPr>
          <w:sz w:val="24"/>
          <w:szCs w:val="28"/>
        </w:rPr>
      </w:pPr>
    </w:p>
    <w:p w:rsidR="009A15DB" w:rsidRPr="00061266" w:rsidRDefault="009A15DB" w:rsidP="009A15DB">
      <w:pPr>
        <w:rPr>
          <w:sz w:val="24"/>
          <w:szCs w:val="28"/>
          <w:u w:val="single"/>
        </w:rPr>
      </w:pPr>
      <w:r w:rsidRPr="00061266">
        <w:rPr>
          <w:sz w:val="24"/>
          <w:szCs w:val="28"/>
          <w:u w:val="single"/>
        </w:rPr>
        <w:t>Замечания:</w:t>
      </w:r>
    </w:p>
    <w:p w:rsidR="0080795A" w:rsidRPr="009515C5" w:rsidRDefault="0080795A" w:rsidP="003B413E">
      <w:pPr>
        <w:jc w:val="both"/>
        <w:rPr>
          <w:sz w:val="24"/>
          <w:u w:val="single"/>
        </w:rPr>
      </w:pPr>
      <w:r w:rsidRPr="009515C5">
        <w:rPr>
          <w:sz w:val="24"/>
          <w:u w:val="single"/>
        </w:rPr>
        <w:t>Вопросы для защиты курсового проекта / работы:</w:t>
      </w:r>
    </w:p>
    <w:p w:rsidR="007949E9" w:rsidRPr="00712743" w:rsidRDefault="007949E9" w:rsidP="007949E9">
      <w:pPr>
        <w:pStyle w:val="ae"/>
        <w:numPr>
          <w:ilvl w:val="0"/>
          <w:numId w:val="34"/>
        </w:numPr>
        <w:jc w:val="both"/>
        <w:rPr>
          <w:sz w:val="24"/>
        </w:rPr>
      </w:pPr>
      <w:r w:rsidRPr="00712743">
        <w:rPr>
          <w:sz w:val="24"/>
        </w:rPr>
        <w:t xml:space="preserve">Заполните значения атрибутов отношения </w:t>
      </w:r>
      <w:r>
        <w:rPr>
          <w:sz w:val="24"/>
        </w:rPr>
        <w:t>«Доставка»</w:t>
      </w:r>
      <w:r w:rsidRPr="00712743">
        <w:rPr>
          <w:sz w:val="24"/>
        </w:rPr>
        <w:t xml:space="preserve">, выявите первичный ключ и все возможные зависимости, нормализуйте отношение по 3НФ (атрибуты ФИО </w:t>
      </w:r>
      <w:r>
        <w:rPr>
          <w:sz w:val="24"/>
        </w:rPr>
        <w:t>покупателя</w:t>
      </w:r>
      <w:r w:rsidRPr="00712743">
        <w:rPr>
          <w:sz w:val="24"/>
        </w:rPr>
        <w:t xml:space="preserve">, Адрес </w:t>
      </w:r>
      <w:r>
        <w:rPr>
          <w:sz w:val="24"/>
        </w:rPr>
        <w:t>покупателя</w:t>
      </w:r>
      <w:r w:rsidRPr="00712743">
        <w:rPr>
          <w:sz w:val="24"/>
        </w:rPr>
        <w:t xml:space="preserve"> и ФИО </w:t>
      </w:r>
      <w:r>
        <w:rPr>
          <w:sz w:val="24"/>
        </w:rPr>
        <w:t>курьера</w:t>
      </w:r>
      <w:r w:rsidRPr="00712743">
        <w:rPr>
          <w:sz w:val="24"/>
        </w:rPr>
        <w:t xml:space="preserve"> считать составными атрибутами)</w:t>
      </w:r>
    </w:p>
    <w:p w:rsidR="007949E9" w:rsidRPr="000215BA" w:rsidRDefault="007949E9" w:rsidP="007949E9">
      <w:pPr>
        <w:pStyle w:val="a3"/>
        <w:spacing w:line="240" w:lineRule="auto"/>
        <w:ind w:left="720"/>
        <w:jc w:val="both"/>
        <w:rPr>
          <w:b/>
          <w:sz w:val="24"/>
          <w:lang w:val="ru-RU"/>
        </w:rPr>
      </w:pPr>
      <w:r>
        <w:rPr>
          <w:b/>
          <w:sz w:val="24"/>
          <w:lang w:val="ru-RU"/>
        </w:rPr>
        <w:t>Доставка</w:t>
      </w:r>
      <w:r w:rsidRPr="000215BA">
        <w:rPr>
          <w:b/>
          <w:sz w:val="24"/>
          <w:lang w:val="ru-RU"/>
        </w:rPr>
        <w:t xml:space="preserve"> (Код </w:t>
      </w:r>
      <w:r>
        <w:rPr>
          <w:b/>
          <w:sz w:val="24"/>
          <w:lang w:val="ru-RU"/>
        </w:rPr>
        <w:t>доставки</w:t>
      </w:r>
      <w:r w:rsidRPr="000215BA">
        <w:rPr>
          <w:b/>
          <w:sz w:val="24"/>
          <w:lang w:val="ru-RU"/>
        </w:rPr>
        <w:t xml:space="preserve">, ФИО </w:t>
      </w:r>
      <w:r>
        <w:rPr>
          <w:b/>
          <w:sz w:val="24"/>
          <w:lang w:val="ru-RU"/>
        </w:rPr>
        <w:t>покупателя</w:t>
      </w:r>
      <w:r w:rsidRPr="000215BA">
        <w:rPr>
          <w:b/>
          <w:sz w:val="24"/>
          <w:lang w:val="ru-RU"/>
        </w:rPr>
        <w:t xml:space="preserve">, № </w:t>
      </w:r>
      <w:r>
        <w:rPr>
          <w:b/>
          <w:sz w:val="24"/>
          <w:lang w:val="ru-RU"/>
        </w:rPr>
        <w:t>покупателя</w:t>
      </w:r>
      <w:r w:rsidRPr="000215BA">
        <w:rPr>
          <w:b/>
          <w:sz w:val="24"/>
          <w:lang w:val="ru-RU"/>
        </w:rPr>
        <w:t xml:space="preserve">, Адрес </w:t>
      </w:r>
      <w:r>
        <w:rPr>
          <w:b/>
          <w:sz w:val="24"/>
          <w:lang w:val="ru-RU"/>
        </w:rPr>
        <w:t>покупателя</w:t>
      </w:r>
      <w:r w:rsidRPr="000215BA">
        <w:rPr>
          <w:b/>
          <w:sz w:val="24"/>
          <w:lang w:val="ru-RU"/>
        </w:rPr>
        <w:t xml:space="preserve">, ФИО </w:t>
      </w:r>
      <w:r>
        <w:rPr>
          <w:b/>
          <w:sz w:val="24"/>
          <w:lang w:val="ru-RU"/>
        </w:rPr>
        <w:t>курьера</w:t>
      </w:r>
      <w:r w:rsidRPr="000215BA">
        <w:rPr>
          <w:b/>
          <w:sz w:val="24"/>
          <w:lang w:val="ru-RU"/>
        </w:rPr>
        <w:t xml:space="preserve">, Дата </w:t>
      </w:r>
      <w:r>
        <w:rPr>
          <w:b/>
          <w:sz w:val="24"/>
          <w:lang w:val="ru-RU"/>
        </w:rPr>
        <w:t>поставки</w:t>
      </w:r>
      <w:r w:rsidRPr="000215BA">
        <w:rPr>
          <w:b/>
          <w:sz w:val="24"/>
          <w:lang w:val="ru-RU"/>
        </w:rPr>
        <w:t xml:space="preserve">, </w:t>
      </w:r>
      <w:r>
        <w:rPr>
          <w:b/>
          <w:sz w:val="24"/>
          <w:lang w:val="ru-RU"/>
        </w:rPr>
        <w:t xml:space="preserve">Код </w:t>
      </w:r>
      <w:proofErr w:type="spellStart"/>
      <w:r>
        <w:rPr>
          <w:b/>
          <w:sz w:val="24"/>
          <w:lang w:val="ru-RU"/>
        </w:rPr>
        <w:t>промокода</w:t>
      </w:r>
      <w:proofErr w:type="spellEnd"/>
      <w:r w:rsidRPr="000215BA">
        <w:rPr>
          <w:b/>
          <w:sz w:val="24"/>
          <w:lang w:val="ru-RU"/>
        </w:rPr>
        <w:t xml:space="preserve">, </w:t>
      </w:r>
      <w:r>
        <w:rPr>
          <w:b/>
          <w:sz w:val="24"/>
          <w:lang w:val="ru-RU"/>
        </w:rPr>
        <w:t xml:space="preserve">Наименование </w:t>
      </w:r>
      <w:proofErr w:type="spellStart"/>
      <w:r>
        <w:rPr>
          <w:b/>
          <w:sz w:val="24"/>
          <w:lang w:val="ru-RU"/>
        </w:rPr>
        <w:t>промоакции</w:t>
      </w:r>
      <w:proofErr w:type="spellEnd"/>
      <w:r w:rsidRPr="000215BA">
        <w:rPr>
          <w:b/>
          <w:sz w:val="24"/>
          <w:lang w:val="ru-RU"/>
        </w:rPr>
        <w:t>)</w:t>
      </w:r>
      <w:r>
        <w:rPr>
          <w:b/>
          <w:sz w:val="24"/>
          <w:lang w:val="ru-RU"/>
        </w:rPr>
        <w:t>.</w:t>
      </w:r>
    </w:p>
    <w:p w:rsidR="007949E9" w:rsidRDefault="007949E9" w:rsidP="007949E9">
      <w:pPr>
        <w:pStyle w:val="ae"/>
        <w:numPr>
          <w:ilvl w:val="0"/>
          <w:numId w:val="34"/>
        </w:numPr>
        <w:jc w:val="both"/>
        <w:rPr>
          <w:sz w:val="24"/>
        </w:rPr>
      </w:pPr>
      <w:r>
        <w:rPr>
          <w:sz w:val="24"/>
        </w:rPr>
        <w:t xml:space="preserve">Поясните смысл целостной части реляционной модели данных. Какие методы позволяют обеспечивать различные виды целостности в СУБД MS </w:t>
      </w:r>
      <w:r w:rsidRPr="004B5038">
        <w:rPr>
          <w:sz w:val="24"/>
          <w:lang w:val="en-US"/>
        </w:rPr>
        <w:t>Access</w:t>
      </w:r>
      <w:r>
        <w:rPr>
          <w:sz w:val="24"/>
        </w:rPr>
        <w:t>?</w:t>
      </w:r>
      <w:r w:rsidRPr="001B00F7">
        <w:rPr>
          <w:sz w:val="24"/>
        </w:rPr>
        <w:t xml:space="preserve"> </w:t>
      </w:r>
      <w:r>
        <w:rPr>
          <w:sz w:val="24"/>
        </w:rPr>
        <w:t>Какие виды целостности использовались в Вашей работе?</w:t>
      </w:r>
    </w:p>
    <w:p w:rsidR="007949E9" w:rsidRPr="00CA4928" w:rsidRDefault="007949E9" w:rsidP="007949E9">
      <w:pPr>
        <w:pStyle w:val="ae"/>
        <w:numPr>
          <w:ilvl w:val="0"/>
          <w:numId w:val="34"/>
        </w:numPr>
        <w:jc w:val="both"/>
        <w:rPr>
          <w:b/>
          <w:sz w:val="24"/>
          <w:u w:val="single"/>
        </w:rPr>
      </w:pPr>
      <w:r>
        <w:rPr>
          <w:sz w:val="24"/>
        </w:rPr>
        <w:t xml:space="preserve">Напишите SQL-запрос по Вашей БД, выдающий перечень самых дорогих товаров (название, </w:t>
      </w:r>
      <w:r>
        <w:rPr>
          <w:sz w:val="24"/>
        </w:rPr>
        <w:t>производитель</w:t>
      </w:r>
      <w:r>
        <w:rPr>
          <w:sz w:val="24"/>
        </w:rPr>
        <w:t xml:space="preserve">), </w:t>
      </w:r>
      <w:r>
        <w:rPr>
          <w:sz w:val="24"/>
        </w:rPr>
        <w:t>не</w:t>
      </w:r>
      <w:r>
        <w:rPr>
          <w:sz w:val="24"/>
        </w:rPr>
        <w:t>проданны</w:t>
      </w:r>
      <w:r>
        <w:rPr>
          <w:sz w:val="24"/>
        </w:rPr>
        <w:t>е</w:t>
      </w:r>
      <w:r>
        <w:rPr>
          <w:sz w:val="24"/>
        </w:rPr>
        <w:t xml:space="preserve"> </w:t>
      </w:r>
      <w:r>
        <w:rPr>
          <w:sz w:val="24"/>
        </w:rPr>
        <w:t xml:space="preserve">ни разу </w:t>
      </w:r>
      <w:bookmarkStart w:id="0" w:name="_GoBack"/>
      <w:bookmarkEnd w:id="0"/>
      <w:r>
        <w:rPr>
          <w:sz w:val="24"/>
        </w:rPr>
        <w:t>на текущей неделе.</w:t>
      </w:r>
    </w:p>
    <w:p w:rsidR="007949E9" w:rsidRDefault="007949E9" w:rsidP="009A15DB">
      <w:pPr>
        <w:jc w:val="both"/>
        <w:rPr>
          <w:bCs/>
          <w:sz w:val="24"/>
          <w:szCs w:val="28"/>
          <w:u w:val="single"/>
        </w:rPr>
      </w:pPr>
    </w:p>
    <w:p w:rsidR="009A15DB" w:rsidRPr="00061266" w:rsidRDefault="009A15DB" w:rsidP="009A15DB">
      <w:pPr>
        <w:jc w:val="both"/>
        <w:rPr>
          <w:bCs/>
          <w:sz w:val="24"/>
          <w:szCs w:val="28"/>
          <w:u w:val="single"/>
        </w:rPr>
      </w:pPr>
      <w:r w:rsidRPr="00061266">
        <w:rPr>
          <w:bCs/>
          <w:sz w:val="24"/>
          <w:szCs w:val="28"/>
          <w:u w:val="single"/>
        </w:rPr>
        <w:t>Общее заключение по курсовому проекту (работе) и итоговая оценка:</w:t>
      </w:r>
    </w:p>
    <w:p w:rsidR="009A15DB" w:rsidRPr="00061266" w:rsidRDefault="009A15DB" w:rsidP="009A15DB">
      <w:pPr>
        <w:jc w:val="both"/>
        <w:rPr>
          <w:b/>
          <w:sz w:val="24"/>
          <w:szCs w:val="28"/>
          <w:u w:val="single"/>
        </w:rPr>
      </w:pPr>
      <w:r w:rsidRPr="00061266">
        <w:rPr>
          <w:b/>
          <w:sz w:val="24"/>
          <w:szCs w:val="28"/>
          <w:u w:val="single"/>
        </w:rPr>
        <w:t>Не зачтено.</w:t>
      </w:r>
    </w:p>
    <w:p w:rsidR="009A15DB" w:rsidRPr="00061266" w:rsidRDefault="009A15DB" w:rsidP="009A15DB">
      <w:pPr>
        <w:rPr>
          <w:sz w:val="24"/>
          <w:szCs w:val="28"/>
        </w:rPr>
      </w:pPr>
    </w:p>
    <w:tbl>
      <w:tblPr>
        <w:tblW w:w="102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3"/>
        <w:gridCol w:w="1417"/>
        <w:gridCol w:w="1471"/>
        <w:gridCol w:w="372"/>
        <w:gridCol w:w="2523"/>
      </w:tblGrid>
      <w:tr w:rsidR="009A15DB" w:rsidRPr="00061266" w:rsidTr="009A15DB">
        <w:trPr>
          <w:trHeight w:val="1002"/>
        </w:trPr>
        <w:tc>
          <w:tcPr>
            <w:tcW w:w="450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A15DB" w:rsidRPr="00061266" w:rsidRDefault="009A15DB" w:rsidP="009A15DB">
            <w:pPr>
              <w:rPr>
                <w:sz w:val="24"/>
                <w:szCs w:val="28"/>
              </w:rPr>
            </w:pPr>
            <w:r w:rsidRPr="00061266">
              <w:rPr>
                <w:sz w:val="24"/>
                <w:szCs w:val="28"/>
              </w:rPr>
              <w:t xml:space="preserve">Руководитель </w:t>
            </w:r>
          </w:p>
          <w:p w:rsidR="009A15DB" w:rsidRPr="00061266" w:rsidRDefault="009A15DB" w:rsidP="009A15DB">
            <w:pPr>
              <w:rPr>
                <w:sz w:val="24"/>
                <w:szCs w:val="28"/>
              </w:rPr>
            </w:pPr>
            <w:r w:rsidRPr="00061266">
              <w:rPr>
                <w:sz w:val="24"/>
                <w:szCs w:val="28"/>
              </w:rPr>
              <w:t xml:space="preserve">курсового проекта (работы) </w:t>
            </w:r>
          </w:p>
          <w:p w:rsidR="009A15DB" w:rsidRPr="00061266" w:rsidRDefault="009A15DB" w:rsidP="009A15DB">
            <w:pPr>
              <w:rPr>
                <w:sz w:val="24"/>
                <w:szCs w:val="28"/>
              </w:rPr>
            </w:pPr>
            <w:r w:rsidRPr="00061266">
              <w:rPr>
                <w:sz w:val="24"/>
                <w:szCs w:val="28"/>
              </w:rPr>
              <w:t>доцент каф. АОИ, к.т.н., доцент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15DB" w:rsidRPr="00061266" w:rsidRDefault="009A15DB" w:rsidP="009A15DB">
            <w:pPr>
              <w:rPr>
                <w:sz w:val="24"/>
                <w:szCs w:val="28"/>
              </w:rPr>
            </w:pPr>
          </w:p>
        </w:tc>
        <w:tc>
          <w:tcPr>
            <w:tcW w:w="14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A15DB" w:rsidRPr="00061266" w:rsidRDefault="009A15DB" w:rsidP="009A15DB">
            <w:pPr>
              <w:rPr>
                <w:sz w:val="24"/>
                <w:szCs w:val="2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15DB" w:rsidRPr="00061266" w:rsidRDefault="009A15DB" w:rsidP="009A15DB">
            <w:pPr>
              <w:rPr>
                <w:sz w:val="24"/>
                <w:szCs w:val="28"/>
              </w:rPr>
            </w:pPr>
          </w:p>
        </w:tc>
        <w:tc>
          <w:tcPr>
            <w:tcW w:w="252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9A15DB" w:rsidRPr="00061266" w:rsidRDefault="009A15DB" w:rsidP="009A15DB">
            <w:pPr>
              <w:rPr>
                <w:sz w:val="24"/>
                <w:szCs w:val="28"/>
              </w:rPr>
            </w:pPr>
          </w:p>
          <w:p w:rsidR="009A15DB" w:rsidRPr="00061266" w:rsidRDefault="009A15DB" w:rsidP="009A15DB">
            <w:pPr>
              <w:rPr>
                <w:sz w:val="24"/>
                <w:szCs w:val="28"/>
              </w:rPr>
            </w:pPr>
          </w:p>
          <w:p w:rsidR="009A15DB" w:rsidRPr="00061266" w:rsidRDefault="009A15DB" w:rsidP="009A15DB">
            <w:pPr>
              <w:rPr>
                <w:sz w:val="24"/>
                <w:szCs w:val="28"/>
              </w:rPr>
            </w:pPr>
            <w:r w:rsidRPr="00061266">
              <w:rPr>
                <w:sz w:val="24"/>
                <w:szCs w:val="28"/>
              </w:rPr>
              <w:t xml:space="preserve">П.В. Сенченко </w:t>
            </w:r>
          </w:p>
        </w:tc>
      </w:tr>
      <w:tr w:rsidR="009A15DB" w:rsidRPr="00061266" w:rsidTr="009A15DB">
        <w:tc>
          <w:tcPr>
            <w:tcW w:w="450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A15DB" w:rsidRPr="00061266" w:rsidRDefault="009A15DB" w:rsidP="009A15DB">
            <w:pPr>
              <w:jc w:val="center"/>
              <w:rPr>
                <w:sz w:val="24"/>
                <w:szCs w:val="28"/>
              </w:rPr>
            </w:pPr>
            <w:r w:rsidRPr="00061266">
              <w:rPr>
                <w:sz w:val="14"/>
                <w:szCs w:val="28"/>
              </w:rPr>
              <w:t>должность, ученая степень, звание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15DB" w:rsidRPr="00061266" w:rsidRDefault="009A15DB" w:rsidP="009A15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14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A15DB" w:rsidRPr="00061266" w:rsidRDefault="009A15DB" w:rsidP="009A15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3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9A15DB" w:rsidRPr="00061266" w:rsidRDefault="009A15DB" w:rsidP="009A15DB">
            <w:pPr>
              <w:jc w:val="center"/>
              <w:rPr>
                <w:sz w:val="24"/>
                <w:szCs w:val="28"/>
              </w:rPr>
            </w:pPr>
          </w:p>
        </w:tc>
        <w:tc>
          <w:tcPr>
            <w:tcW w:w="25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9A15DB" w:rsidRPr="00061266" w:rsidRDefault="009A15DB" w:rsidP="009A15DB">
            <w:pPr>
              <w:jc w:val="center"/>
              <w:rPr>
                <w:sz w:val="14"/>
                <w:szCs w:val="28"/>
              </w:rPr>
            </w:pPr>
            <w:proofErr w:type="spellStart"/>
            <w:r w:rsidRPr="00061266">
              <w:rPr>
                <w:sz w:val="14"/>
                <w:szCs w:val="28"/>
              </w:rPr>
              <w:t>И.О.Фамилия</w:t>
            </w:r>
            <w:proofErr w:type="spellEnd"/>
          </w:p>
          <w:p w:rsidR="009A15DB" w:rsidRPr="00061266" w:rsidRDefault="009A15DB" w:rsidP="009A15DB">
            <w:pPr>
              <w:jc w:val="center"/>
              <w:rPr>
                <w:sz w:val="24"/>
                <w:szCs w:val="28"/>
              </w:rPr>
            </w:pPr>
          </w:p>
          <w:p w:rsidR="009A15DB" w:rsidRPr="00061266" w:rsidRDefault="009A15DB" w:rsidP="009A15DB">
            <w:pPr>
              <w:jc w:val="center"/>
              <w:rPr>
                <w:sz w:val="24"/>
                <w:szCs w:val="28"/>
              </w:rPr>
            </w:pPr>
          </w:p>
          <w:p w:rsidR="009A15DB" w:rsidRPr="00061266" w:rsidRDefault="007949E9" w:rsidP="003743B3">
            <w:pPr>
              <w:jc w:val="center"/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04</w:t>
            </w:r>
            <w:r w:rsidR="009A15DB" w:rsidRPr="00061266">
              <w:rPr>
                <w:sz w:val="24"/>
                <w:szCs w:val="28"/>
              </w:rPr>
              <w:t>.</w:t>
            </w:r>
            <w:r>
              <w:rPr>
                <w:sz w:val="24"/>
                <w:szCs w:val="28"/>
              </w:rPr>
              <w:t>11</w:t>
            </w:r>
            <w:r w:rsidR="009A15DB" w:rsidRPr="00061266">
              <w:rPr>
                <w:sz w:val="24"/>
                <w:szCs w:val="28"/>
              </w:rPr>
              <w:t>.20</w:t>
            </w:r>
            <w:r w:rsidR="00D2130A">
              <w:rPr>
                <w:sz w:val="24"/>
                <w:szCs w:val="28"/>
              </w:rPr>
              <w:t>2</w:t>
            </w:r>
            <w:r w:rsidR="003743B3">
              <w:rPr>
                <w:sz w:val="24"/>
                <w:szCs w:val="28"/>
              </w:rPr>
              <w:t>3</w:t>
            </w:r>
            <w:r w:rsidR="009A15DB" w:rsidRPr="00061266">
              <w:rPr>
                <w:sz w:val="24"/>
                <w:szCs w:val="28"/>
              </w:rPr>
              <w:t xml:space="preserve"> г.</w:t>
            </w:r>
          </w:p>
        </w:tc>
      </w:tr>
    </w:tbl>
    <w:p w:rsidR="005C50E0" w:rsidRPr="00171BEF" w:rsidRDefault="005C50E0" w:rsidP="007B51B8">
      <w:pPr>
        <w:ind w:left="720"/>
        <w:jc w:val="both"/>
        <w:rPr>
          <w:sz w:val="24"/>
        </w:rPr>
      </w:pPr>
    </w:p>
    <w:sectPr w:rsidR="005C50E0" w:rsidRPr="00171BEF" w:rsidSect="001937EF">
      <w:pgSz w:w="11906" w:h="16838"/>
      <w:pgMar w:top="709" w:right="707" w:bottom="993" w:left="99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5E311D"/>
    <w:multiLevelType w:val="hybridMultilevel"/>
    <w:tmpl w:val="AD0E9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FE2846"/>
    <w:multiLevelType w:val="hybridMultilevel"/>
    <w:tmpl w:val="7E8EB49A"/>
    <w:lvl w:ilvl="0" w:tplc="60C4AC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5E008B9A">
      <w:start w:val="1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Times New Roman" w:hAnsi="Times New Roman" w:cs="Times New Roman" w:hint="default"/>
        <w:b w:val="0"/>
      </w:rPr>
    </w:lvl>
    <w:lvl w:ilvl="2" w:tplc="5E008B9A">
      <w:start w:val="1"/>
      <w:numFmt w:val="bullet"/>
      <w:lvlText w:val="–"/>
      <w:lvlJc w:val="left"/>
      <w:pPr>
        <w:tabs>
          <w:tab w:val="num" w:pos="2700"/>
        </w:tabs>
        <w:ind w:left="2700" w:hanging="360"/>
      </w:pPr>
      <w:rPr>
        <w:rFonts w:ascii="Times New Roman" w:hAnsi="Times New Roman" w:cs="Times New Roman" w:hint="default"/>
        <w:b w:val="0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8E85A72"/>
    <w:multiLevelType w:val="hybridMultilevel"/>
    <w:tmpl w:val="871017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C111531"/>
    <w:multiLevelType w:val="hybridMultilevel"/>
    <w:tmpl w:val="A3C2D8AE"/>
    <w:lvl w:ilvl="0" w:tplc="60C4AC16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1020458F"/>
    <w:multiLevelType w:val="hybridMultilevel"/>
    <w:tmpl w:val="8F821854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104138C1"/>
    <w:multiLevelType w:val="hybridMultilevel"/>
    <w:tmpl w:val="F55A43A8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257330"/>
    <w:multiLevelType w:val="singleLevel"/>
    <w:tmpl w:val="84DA072A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7" w15:restartNumberingAfterBreak="0">
    <w:nsid w:val="124F1490"/>
    <w:multiLevelType w:val="hybridMultilevel"/>
    <w:tmpl w:val="3104C6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3F00856"/>
    <w:multiLevelType w:val="hybridMultilevel"/>
    <w:tmpl w:val="12C454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6A74122"/>
    <w:multiLevelType w:val="hybridMultilevel"/>
    <w:tmpl w:val="FBF46106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1F56A3C"/>
    <w:multiLevelType w:val="hybridMultilevel"/>
    <w:tmpl w:val="A3C2D8AE"/>
    <w:lvl w:ilvl="0" w:tplc="60C4AC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8B1C41"/>
    <w:multiLevelType w:val="hybridMultilevel"/>
    <w:tmpl w:val="612AE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1077CB"/>
    <w:multiLevelType w:val="hybridMultilevel"/>
    <w:tmpl w:val="057019AA"/>
    <w:lvl w:ilvl="0" w:tplc="4F18D856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E884400"/>
    <w:multiLevelType w:val="hybridMultilevel"/>
    <w:tmpl w:val="25B02594"/>
    <w:lvl w:ilvl="0" w:tplc="1DF0CD8E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225CC2"/>
    <w:multiLevelType w:val="hybridMultilevel"/>
    <w:tmpl w:val="7F10FAE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BF0D1A"/>
    <w:multiLevelType w:val="hybridMultilevel"/>
    <w:tmpl w:val="8CD657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1230FB"/>
    <w:multiLevelType w:val="multilevel"/>
    <w:tmpl w:val="8D3241F8"/>
    <w:lvl w:ilvl="0">
      <w:start w:val="1"/>
      <w:numFmt w:val="bullet"/>
      <w:lvlText w:val="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2">
      <w:start w:val="1"/>
      <w:numFmt w:val="bullet"/>
      <w:lvlText w:val=""/>
      <w:lvlJc w:val="left"/>
      <w:pPr>
        <w:tabs>
          <w:tab w:val="num" w:pos="927"/>
        </w:tabs>
        <w:ind w:left="567" w:firstLine="0"/>
      </w:pPr>
      <w:rPr>
        <w:rFonts w:ascii="Symbol" w:hAnsi="Symbol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367"/>
        </w:tabs>
        <w:ind w:left="2367" w:hanging="1800"/>
      </w:pPr>
      <w:rPr>
        <w:rFonts w:hint="default"/>
      </w:rPr>
    </w:lvl>
  </w:abstractNum>
  <w:abstractNum w:abstractNumId="17" w15:restartNumberingAfterBreak="0">
    <w:nsid w:val="429C1A26"/>
    <w:multiLevelType w:val="hybridMultilevel"/>
    <w:tmpl w:val="D2EAE0E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6C23C49"/>
    <w:multiLevelType w:val="hybridMultilevel"/>
    <w:tmpl w:val="00E2407C"/>
    <w:lvl w:ilvl="0" w:tplc="60C4AC1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9" w15:restartNumberingAfterBreak="0">
    <w:nsid w:val="4AB67BB6"/>
    <w:multiLevelType w:val="hybridMultilevel"/>
    <w:tmpl w:val="8042D74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D0911A0"/>
    <w:multiLevelType w:val="hybridMultilevel"/>
    <w:tmpl w:val="DA7C7BB4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F6D5913"/>
    <w:multiLevelType w:val="hybridMultilevel"/>
    <w:tmpl w:val="CFDE3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2F62F1"/>
    <w:multiLevelType w:val="hybridMultilevel"/>
    <w:tmpl w:val="CFDE36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153CDF"/>
    <w:multiLevelType w:val="hybridMultilevel"/>
    <w:tmpl w:val="D9D8AC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98B03EB"/>
    <w:multiLevelType w:val="hybridMultilevel"/>
    <w:tmpl w:val="F40E4340"/>
    <w:lvl w:ilvl="0" w:tplc="60C4AC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A1D518F"/>
    <w:multiLevelType w:val="hybridMultilevel"/>
    <w:tmpl w:val="4A36834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A541B13"/>
    <w:multiLevelType w:val="hybridMultilevel"/>
    <w:tmpl w:val="C3AC23BC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62CC681A"/>
    <w:multiLevelType w:val="hybridMultilevel"/>
    <w:tmpl w:val="BECE7E48"/>
    <w:lvl w:ilvl="0" w:tplc="2E3E786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  <w:sz w:val="24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8234EC2"/>
    <w:multiLevelType w:val="hybridMultilevel"/>
    <w:tmpl w:val="6B46B68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C5074A3"/>
    <w:multiLevelType w:val="hybridMultilevel"/>
    <w:tmpl w:val="A948BE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DAF33A7"/>
    <w:multiLevelType w:val="hybridMultilevel"/>
    <w:tmpl w:val="559820A2"/>
    <w:lvl w:ilvl="0" w:tplc="60C4AC1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1" w15:restartNumberingAfterBreak="0">
    <w:nsid w:val="7E36240F"/>
    <w:multiLevelType w:val="hybridMultilevel"/>
    <w:tmpl w:val="F7725FA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7FA41404"/>
    <w:multiLevelType w:val="hybridMultilevel"/>
    <w:tmpl w:val="FEC2F90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7"/>
  </w:num>
  <w:num w:numId="2">
    <w:abstractNumId w:val="6"/>
  </w:num>
  <w:num w:numId="3">
    <w:abstractNumId w:val="30"/>
  </w:num>
  <w:num w:numId="4">
    <w:abstractNumId w:val="25"/>
  </w:num>
  <w:num w:numId="5">
    <w:abstractNumId w:val="10"/>
  </w:num>
  <w:num w:numId="6">
    <w:abstractNumId w:val="24"/>
  </w:num>
  <w:num w:numId="7">
    <w:abstractNumId w:val="21"/>
  </w:num>
  <w:num w:numId="8">
    <w:abstractNumId w:val="26"/>
  </w:num>
  <w:num w:numId="9">
    <w:abstractNumId w:val="19"/>
  </w:num>
  <w:num w:numId="10">
    <w:abstractNumId w:val="18"/>
  </w:num>
  <w:num w:numId="11">
    <w:abstractNumId w:val="1"/>
  </w:num>
  <w:num w:numId="12">
    <w:abstractNumId w:val="11"/>
  </w:num>
  <w:num w:numId="13">
    <w:abstractNumId w:val="16"/>
  </w:num>
  <w:num w:numId="14">
    <w:abstractNumId w:val="20"/>
  </w:num>
  <w:num w:numId="15">
    <w:abstractNumId w:val="14"/>
  </w:num>
  <w:num w:numId="16">
    <w:abstractNumId w:val="12"/>
  </w:num>
  <w:num w:numId="17">
    <w:abstractNumId w:val="8"/>
  </w:num>
  <w:num w:numId="18">
    <w:abstractNumId w:val="23"/>
  </w:num>
  <w:num w:numId="19">
    <w:abstractNumId w:val="29"/>
  </w:num>
  <w:num w:numId="20">
    <w:abstractNumId w:val="9"/>
  </w:num>
  <w:num w:numId="21">
    <w:abstractNumId w:val="28"/>
  </w:num>
  <w:num w:numId="22">
    <w:abstractNumId w:val="31"/>
  </w:num>
  <w:num w:numId="23">
    <w:abstractNumId w:val="3"/>
  </w:num>
  <w:num w:numId="24">
    <w:abstractNumId w:val="27"/>
  </w:num>
  <w:num w:numId="25">
    <w:abstractNumId w:val="15"/>
  </w:num>
  <w:num w:numId="26">
    <w:abstractNumId w:val="2"/>
  </w:num>
  <w:num w:numId="27">
    <w:abstractNumId w:val="0"/>
  </w:num>
  <w:num w:numId="2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7"/>
  </w:num>
  <w:num w:numId="30">
    <w:abstractNumId w:val="5"/>
  </w:num>
  <w:num w:numId="31">
    <w:abstractNumId w:val="22"/>
  </w:num>
  <w:num w:numId="32">
    <w:abstractNumId w:val="32"/>
  </w:num>
  <w:num w:numId="33">
    <w:abstractNumId w:val="4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5EF"/>
    <w:rsid w:val="00003123"/>
    <w:rsid w:val="00032D1B"/>
    <w:rsid w:val="00041DEF"/>
    <w:rsid w:val="00045093"/>
    <w:rsid w:val="00045BFD"/>
    <w:rsid w:val="000460A1"/>
    <w:rsid w:val="00047109"/>
    <w:rsid w:val="0005679D"/>
    <w:rsid w:val="00061445"/>
    <w:rsid w:val="00063E39"/>
    <w:rsid w:val="0007065F"/>
    <w:rsid w:val="00070B96"/>
    <w:rsid w:val="000819B4"/>
    <w:rsid w:val="00085DF0"/>
    <w:rsid w:val="000867D5"/>
    <w:rsid w:val="00092B62"/>
    <w:rsid w:val="00095C79"/>
    <w:rsid w:val="000C2531"/>
    <w:rsid w:val="000D50A8"/>
    <w:rsid w:val="000D5F45"/>
    <w:rsid w:val="000E491F"/>
    <w:rsid w:val="000E571E"/>
    <w:rsid w:val="000E78D0"/>
    <w:rsid w:val="001004D6"/>
    <w:rsid w:val="00101E5D"/>
    <w:rsid w:val="00112131"/>
    <w:rsid w:val="00122CEC"/>
    <w:rsid w:val="00147E28"/>
    <w:rsid w:val="00164398"/>
    <w:rsid w:val="00171BEF"/>
    <w:rsid w:val="001863A5"/>
    <w:rsid w:val="00190437"/>
    <w:rsid w:val="001937EF"/>
    <w:rsid w:val="00196F36"/>
    <w:rsid w:val="0019783B"/>
    <w:rsid w:val="001B31F8"/>
    <w:rsid w:val="001C6247"/>
    <w:rsid w:val="001D141E"/>
    <w:rsid w:val="001D560B"/>
    <w:rsid w:val="001D6B01"/>
    <w:rsid w:val="001E25F0"/>
    <w:rsid w:val="001E3D76"/>
    <w:rsid w:val="00203873"/>
    <w:rsid w:val="002055C9"/>
    <w:rsid w:val="002068C2"/>
    <w:rsid w:val="0021479C"/>
    <w:rsid w:val="0022666F"/>
    <w:rsid w:val="00243745"/>
    <w:rsid w:val="00246698"/>
    <w:rsid w:val="00250D9F"/>
    <w:rsid w:val="00253A15"/>
    <w:rsid w:val="00271BAC"/>
    <w:rsid w:val="002735DB"/>
    <w:rsid w:val="0028554F"/>
    <w:rsid w:val="002863B1"/>
    <w:rsid w:val="0029046F"/>
    <w:rsid w:val="00292CF4"/>
    <w:rsid w:val="00295E62"/>
    <w:rsid w:val="002C17E4"/>
    <w:rsid w:val="002C1FDF"/>
    <w:rsid w:val="002C4C7D"/>
    <w:rsid w:val="002C75F3"/>
    <w:rsid w:val="002D1D0D"/>
    <w:rsid w:val="002D744B"/>
    <w:rsid w:val="002E7EA9"/>
    <w:rsid w:val="002F40E7"/>
    <w:rsid w:val="002F6C54"/>
    <w:rsid w:val="002F7434"/>
    <w:rsid w:val="00322584"/>
    <w:rsid w:val="003231F3"/>
    <w:rsid w:val="0034535A"/>
    <w:rsid w:val="0034548E"/>
    <w:rsid w:val="00365EBD"/>
    <w:rsid w:val="00367DAF"/>
    <w:rsid w:val="003743B3"/>
    <w:rsid w:val="0037448F"/>
    <w:rsid w:val="00381074"/>
    <w:rsid w:val="003913DA"/>
    <w:rsid w:val="003A4F66"/>
    <w:rsid w:val="003B413E"/>
    <w:rsid w:val="003C1BDF"/>
    <w:rsid w:val="003D2721"/>
    <w:rsid w:val="003E2FA6"/>
    <w:rsid w:val="00401FBF"/>
    <w:rsid w:val="004054B4"/>
    <w:rsid w:val="00407A94"/>
    <w:rsid w:val="0041093E"/>
    <w:rsid w:val="004308E7"/>
    <w:rsid w:val="004362CF"/>
    <w:rsid w:val="00436CEB"/>
    <w:rsid w:val="00466E8F"/>
    <w:rsid w:val="0047178A"/>
    <w:rsid w:val="004759D5"/>
    <w:rsid w:val="004B09CD"/>
    <w:rsid w:val="004C1EC0"/>
    <w:rsid w:val="004C3C1A"/>
    <w:rsid w:val="004C615E"/>
    <w:rsid w:val="004C7902"/>
    <w:rsid w:val="004D2CDC"/>
    <w:rsid w:val="004E3E44"/>
    <w:rsid w:val="004F4C55"/>
    <w:rsid w:val="005033A1"/>
    <w:rsid w:val="0051309C"/>
    <w:rsid w:val="00514F9B"/>
    <w:rsid w:val="00517573"/>
    <w:rsid w:val="00517BEB"/>
    <w:rsid w:val="005379C2"/>
    <w:rsid w:val="00543E2A"/>
    <w:rsid w:val="0055064F"/>
    <w:rsid w:val="00552F0D"/>
    <w:rsid w:val="005741AB"/>
    <w:rsid w:val="005776BB"/>
    <w:rsid w:val="00580FAA"/>
    <w:rsid w:val="005814AE"/>
    <w:rsid w:val="0059423C"/>
    <w:rsid w:val="005B0826"/>
    <w:rsid w:val="005B0A73"/>
    <w:rsid w:val="005B0D7C"/>
    <w:rsid w:val="005B54FF"/>
    <w:rsid w:val="005B61DC"/>
    <w:rsid w:val="005C0C23"/>
    <w:rsid w:val="005C258D"/>
    <w:rsid w:val="005C25EF"/>
    <w:rsid w:val="005C50E0"/>
    <w:rsid w:val="005D4913"/>
    <w:rsid w:val="005D6446"/>
    <w:rsid w:val="005E09BC"/>
    <w:rsid w:val="005E7469"/>
    <w:rsid w:val="005F1419"/>
    <w:rsid w:val="005F3C94"/>
    <w:rsid w:val="0061056F"/>
    <w:rsid w:val="00615FE8"/>
    <w:rsid w:val="00620979"/>
    <w:rsid w:val="006264BE"/>
    <w:rsid w:val="0063371E"/>
    <w:rsid w:val="00634828"/>
    <w:rsid w:val="00644CAD"/>
    <w:rsid w:val="00653308"/>
    <w:rsid w:val="00660613"/>
    <w:rsid w:val="0066680D"/>
    <w:rsid w:val="00672787"/>
    <w:rsid w:val="006736E9"/>
    <w:rsid w:val="006827B6"/>
    <w:rsid w:val="0068742D"/>
    <w:rsid w:val="006971BE"/>
    <w:rsid w:val="006A085D"/>
    <w:rsid w:val="006A18F5"/>
    <w:rsid w:val="006B0621"/>
    <w:rsid w:val="006B1AA1"/>
    <w:rsid w:val="006B7226"/>
    <w:rsid w:val="006C493B"/>
    <w:rsid w:val="006C7E1E"/>
    <w:rsid w:val="006D3728"/>
    <w:rsid w:val="006D570C"/>
    <w:rsid w:val="006D7E90"/>
    <w:rsid w:val="006E15AB"/>
    <w:rsid w:val="006E615C"/>
    <w:rsid w:val="006F09DD"/>
    <w:rsid w:val="006F44D3"/>
    <w:rsid w:val="007034AB"/>
    <w:rsid w:val="007106F9"/>
    <w:rsid w:val="007122C6"/>
    <w:rsid w:val="00712470"/>
    <w:rsid w:val="00726DBA"/>
    <w:rsid w:val="00737DC8"/>
    <w:rsid w:val="00740B5F"/>
    <w:rsid w:val="0074578D"/>
    <w:rsid w:val="00751E7E"/>
    <w:rsid w:val="007655B0"/>
    <w:rsid w:val="00770C21"/>
    <w:rsid w:val="0077303B"/>
    <w:rsid w:val="00775A29"/>
    <w:rsid w:val="0078183B"/>
    <w:rsid w:val="007836FB"/>
    <w:rsid w:val="0078504E"/>
    <w:rsid w:val="007949E9"/>
    <w:rsid w:val="00797D48"/>
    <w:rsid w:val="007A3D18"/>
    <w:rsid w:val="007A74CF"/>
    <w:rsid w:val="007B000D"/>
    <w:rsid w:val="007B0EC6"/>
    <w:rsid w:val="007B51B8"/>
    <w:rsid w:val="007C2FA5"/>
    <w:rsid w:val="007C65DA"/>
    <w:rsid w:val="007D54AA"/>
    <w:rsid w:val="007D7EBE"/>
    <w:rsid w:val="007E5818"/>
    <w:rsid w:val="007E6692"/>
    <w:rsid w:val="007F3C56"/>
    <w:rsid w:val="008056B9"/>
    <w:rsid w:val="0080795A"/>
    <w:rsid w:val="00813732"/>
    <w:rsid w:val="0081780D"/>
    <w:rsid w:val="00817F75"/>
    <w:rsid w:val="008210F0"/>
    <w:rsid w:val="00823EC7"/>
    <w:rsid w:val="00826361"/>
    <w:rsid w:val="00827705"/>
    <w:rsid w:val="0084010C"/>
    <w:rsid w:val="00842A5D"/>
    <w:rsid w:val="00842C7F"/>
    <w:rsid w:val="0084324A"/>
    <w:rsid w:val="00845C1E"/>
    <w:rsid w:val="00853679"/>
    <w:rsid w:val="00854B98"/>
    <w:rsid w:val="008604EB"/>
    <w:rsid w:val="008630D6"/>
    <w:rsid w:val="00864F5B"/>
    <w:rsid w:val="00887B49"/>
    <w:rsid w:val="00891D95"/>
    <w:rsid w:val="008B6526"/>
    <w:rsid w:val="008C0F7F"/>
    <w:rsid w:val="008D147A"/>
    <w:rsid w:val="008E57A5"/>
    <w:rsid w:val="008F1A6C"/>
    <w:rsid w:val="008F50D2"/>
    <w:rsid w:val="009028CF"/>
    <w:rsid w:val="00903015"/>
    <w:rsid w:val="009039AC"/>
    <w:rsid w:val="009058C2"/>
    <w:rsid w:val="00910567"/>
    <w:rsid w:val="00936A3B"/>
    <w:rsid w:val="00956BD5"/>
    <w:rsid w:val="00956E0A"/>
    <w:rsid w:val="00957CEA"/>
    <w:rsid w:val="00964ED2"/>
    <w:rsid w:val="0097038C"/>
    <w:rsid w:val="009740D1"/>
    <w:rsid w:val="009803B5"/>
    <w:rsid w:val="00982FA5"/>
    <w:rsid w:val="00987190"/>
    <w:rsid w:val="009905E7"/>
    <w:rsid w:val="00992AD3"/>
    <w:rsid w:val="00995DAC"/>
    <w:rsid w:val="00996498"/>
    <w:rsid w:val="009A15DB"/>
    <w:rsid w:val="009A4A7E"/>
    <w:rsid w:val="009B1C77"/>
    <w:rsid w:val="009B3912"/>
    <w:rsid w:val="009B45C5"/>
    <w:rsid w:val="009C0D05"/>
    <w:rsid w:val="009C39FD"/>
    <w:rsid w:val="009C6CED"/>
    <w:rsid w:val="009D35B3"/>
    <w:rsid w:val="009D7C9C"/>
    <w:rsid w:val="009F24B2"/>
    <w:rsid w:val="009F668C"/>
    <w:rsid w:val="00A060B6"/>
    <w:rsid w:val="00A12B46"/>
    <w:rsid w:val="00A2049F"/>
    <w:rsid w:val="00A24C2B"/>
    <w:rsid w:val="00A35A63"/>
    <w:rsid w:val="00A62154"/>
    <w:rsid w:val="00A726AB"/>
    <w:rsid w:val="00A846D6"/>
    <w:rsid w:val="00A857D5"/>
    <w:rsid w:val="00A95946"/>
    <w:rsid w:val="00AB174C"/>
    <w:rsid w:val="00AB357C"/>
    <w:rsid w:val="00AC1090"/>
    <w:rsid w:val="00AC5FD2"/>
    <w:rsid w:val="00AD546A"/>
    <w:rsid w:val="00AD721F"/>
    <w:rsid w:val="00AF65FE"/>
    <w:rsid w:val="00AF7B54"/>
    <w:rsid w:val="00B0730A"/>
    <w:rsid w:val="00B269A9"/>
    <w:rsid w:val="00B343D4"/>
    <w:rsid w:val="00B4127D"/>
    <w:rsid w:val="00B416AA"/>
    <w:rsid w:val="00B42379"/>
    <w:rsid w:val="00B42886"/>
    <w:rsid w:val="00B43627"/>
    <w:rsid w:val="00B57BF5"/>
    <w:rsid w:val="00B6027B"/>
    <w:rsid w:val="00B72BB0"/>
    <w:rsid w:val="00B95D0F"/>
    <w:rsid w:val="00BA4143"/>
    <w:rsid w:val="00BA6691"/>
    <w:rsid w:val="00BE1901"/>
    <w:rsid w:val="00BE70DF"/>
    <w:rsid w:val="00BF04E9"/>
    <w:rsid w:val="00BF64F5"/>
    <w:rsid w:val="00C07D12"/>
    <w:rsid w:val="00C10A72"/>
    <w:rsid w:val="00C10FFC"/>
    <w:rsid w:val="00C13D91"/>
    <w:rsid w:val="00C279CD"/>
    <w:rsid w:val="00C34A6A"/>
    <w:rsid w:val="00C47737"/>
    <w:rsid w:val="00C52825"/>
    <w:rsid w:val="00C60DE0"/>
    <w:rsid w:val="00C717AD"/>
    <w:rsid w:val="00C87185"/>
    <w:rsid w:val="00C92D3F"/>
    <w:rsid w:val="00C9762D"/>
    <w:rsid w:val="00CC03CB"/>
    <w:rsid w:val="00CC2C50"/>
    <w:rsid w:val="00CC6BBD"/>
    <w:rsid w:val="00CE25D8"/>
    <w:rsid w:val="00CF2843"/>
    <w:rsid w:val="00D07531"/>
    <w:rsid w:val="00D17311"/>
    <w:rsid w:val="00D2130A"/>
    <w:rsid w:val="00D3170D"/>
    <w:rsid w:val="00D51849"/>
    <w:rsid w:val="00D53A21"/>
    <w:rsid w:val="00D53E77"/>
    <w:rsid w:val="00D5586C"/>
    <w:rsid w:val="00D67AAA"/>
    <w:rsid w:val="00D77FD6"/>
    <w:rsid w:val="00D81C1F"/>
    <w:rsid w:val="00D9349F"/>
    <w:rsid w:val="00D93900"/>
    <w:rsid w:val="00D94BD0"/>
    <w:rsid w:val="00D9721C"/>
    <w:rsid w:val="00DA0CCB"/>
    <w:rsid w:val="00DA1DE8"/>
    <w:rsid w:val="00DA22F4"/>
    <w:rsid w:val="00DA38B3"/>
    <w:rsid w:val="00DA6D26"/>
    <w:rsid w:val="00DA72C3"/>
    <w:rsid w:val="00DB0C00"/>
    <w:rsid w:val="00DB1EAA"/>
    <w:rsid w:val="00DB76C7"/>
    <w:rsid w:val="00DB79F8"/>
    <w:rsid w:val="00DC70F5"/>
    <w:rsid w:val="00DC72F3"/>
    <w:rsid w:val="00DD0DD0"/>
    <w:rsid w:val="00DD13E0"/>
    <w:rsid w:val="00DD42E8"/>
    <w:rsid w:val="00DE7633"/>
    <w:rsid w:val="00DF6390"/>
    <w:rsid w:val="00DF6441"/>
    <w:rsid w:val="00E05471"/>
    <w:rsid w:val="00E05473"/>
    <w:rsid w:val="00E07B88"/>
    <w:rsid w:val="00E11ACA"/>
    <w:rsid w:val="00E20B0F"/>
    <w:rsid w:val="00E244F6"/>
    <w:rsid w:val="00E34318"/>
    <w:rsid w:val="00E37697"/>
    <w:rsid w:val="00E41DAF"/>
    <w:rsid w:val="00E4210A"/>
    <w:rsid w:val="00E45D57"/>
    <w:rsid w:val="00E47BC7"/>
    <w:rsid w:val="00E50EB4"/>
    <w:rsid w:val="00E529F6"/>
    <w:rsid w:val="00E645B8"/>
    <w:rsid w:val="00E7558F"/>
    <w:rsid w:val="00E77BB4"/>
    <w:rsid w:val="00E81F98"/>
    <w:rsid w:val="00E85F3C"/>
    <w:rsid w:val="00E87902"/>
    <w:rsid w:val="00E90F43"/>
    <w:rsid w:val="00E91CDA"/>
    <w:rsid w:val="00EA305A"/>
    <w:rsid w:val="00EA60C4"/>
    <w:rsid w:val="00EB237E"/>
    <w:rsid w:val="00EE0220"/>
    <w:rsid w:val="00EE63BF"/>
    <w:rsid w:val="00EF7275"/>
    <w:rsid w:val="00F00C74"/>
    <w:rsid w:val="00F11EBA"/>
    <w:rsid w:val="00F130AD"/>
    <w:rsid w:val="00F1347E"/>
    <w:rsid w:val="00F13559"/>
    <w:rsid w:val="00F24EE6"/>
    <w:rsid w:val="00F31C74"/>
    <w:rsid w:val="00F47F34"/>
    <w:rsid w:val="00F62C14"/>
    <w:rsid w:val="00F67601"/>
    <w:rsid w:val="00F75C56"/>
    <w:rsid w:val="00F91E77"/>
    <w:rsid w:val="00F929DD"/>
    <w:rsid w:val="00FA4B31"/>
    <w:rsid w:val="00FA4C49"/>
    <w:rsid w:val="00FB26C7"/>
    <w:rsid w:val="00FC3A8F"/>
    <w:rsid w:val="00FC589D"/>
    <w:rsid w:val="00FC58A3"/>
    <w:rsid w:val="00FD0172"/>
    <w:rsid w:val="00FE64C8"/>
    <w:rsid w:val="00FE763F"/>
    <w:rsid w:val="00FF6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C279037-C696-49CC-9C78-AED18F3A4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rsid w:val="006A18F5"/>
    <w:pPr>
      <w:keepNext/>
      <w:jc w:val="center"/>
      <w:outlineLvl w:val="0"/>
    </w:pPr>
    <w:rPr>
      <w:sz w:val="24"/>
    </w:rPr>
  </w:style>
  <w:style w:type="paragraph" w:styleId="3">
    <w:name w:val="heading 3"/>
    <w:basedOn w:val="a"/>
    <w:next w:val="a"/>
    <w:qFormat/>
    <w:rsid w:val="00196F3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6A18F5"/>
    <w:pPr>
      <w:spacing w:line="360" w:lineRule="auto"/>
    </w:pPr>
    <w:rPr>
      <w:sz w:val="28"/>
      <w:lang w:val="en-US"/>
    </w:rPr>
  </w:style>
  <w:style w:type="paragraph" w:styleId="a5">
    <w:name w:val="Title"/>
    <w:basedOn w:val="a"/>
    <w:qFormat/>
    <w:rsid w:val="002C75F3"/>
    <w:pPr>
      <w:jc w:val="center"/>
    </w:pPr>
    <w:rPr>
      <w:sz w:val="28"/>
    </w:rPr>
  </w:style>
  <w:style w:type="character" w:styleId="a6">
    <w:name w:val="Hyperlink"/>
    <w:uiPriority w:val="99"/>
    <w:unhideWhenUsed/>
    <w:rsid w:val="005F1419"/>
    <w:rPr>
      <w:color w:val="0000FF"/>
      <w:u w:val="single"/>
    </w:rPr>
  </w:style>
  <w:style w:type="character" w:customStyle="1" w:styleId="apple-converted-space">
    <w:name w:val="apple-converted-space"/>
    <w:rsid w:val="005F1419"/>
  </w:style>
  <w:style w:type="paragraph" w:styleId="a7">
    <w:name w:val="Body Text Indent"/>
    <w:basedOn w:val="a"/>
    <w:link w:val="a8"/>
    <w:rsid w:val="006E15AB"/>
    <w:pPr>
      <w:spacing w:after="120"/>
      <w:ind w:left="283"/>
    </w:pPr>
    <w:rPr>
      <w:sz w:val="24"/>
      <w:szCs w:val="24"/>
    </w:rPr>
  </w:style>
  <w:style w:type="character" w:customStyle="1" w:styleId="a8">
    <w:name w:val="Основной текст с отступом Знак"/>
    <w:link w:val="a7"/>
    <w:rsid w:val="006E15AB"/>
    <w:rPr>
      <w:sz w:val="24"/>
      <w:szCs w:val="24"/>
    </w:rPr>
  </w:style>
  <w:style w:type="character" w:styleId="a9">
    <w:name w:val="FollowedHyperlink"/>
    <w:rsid w:val="00C717AD"/>
    <w:rPr>
      <w:color w:val="800080"/>
      <w:u w:val="single"/>
    </w:rPr>
  </w:style>
  <w:style w:type="paragraph" w:styleId="aa">
    <w:name w:val="TOC Heading"/>
    <w:basedOn w:val="1"/>
    <w:qFormat/>
    <w:rsid w:val="0022666F"/>
    <w:pPr>
      <w:keepLines/>
      <w:overflowPunct w:val="0"/>
      <w:spacing w:before="480" w:line="276" w:lineRule="auto"/>
      <w:jc w:val="left"/>
    </w:pPr>
    <w:rPr>
      <w:rFonts w:ascii="Cambria" w:eastAsia="Noto Sans CJK SC Regular" w:hAnsi="Cambria" w:cs="Lohit Devanagari"/>
      <w:b/>
      <w:bCs/>
      <w:color w:val="365F91"/>
      <w:kern w:val="2"/>
      <w:sz w:val="28"/>
      <w:szCs w:val="28"/>
      <w:lang w:eastAsia="en-US" w:bidi="hi-IN"/>
    </w:rPr>
  </w:style>
  <w:style w:type="paragraph" w:styleId="ab">
    <w:name w:val="Normal (Web)"/>
    <w:basedOn w:val="a"/>
    <w:uiPriority w:val="99"/>
    <w:unhideWhenUsed/>
    <w:rsid w:val="00D5586C"/>
    <w:pPr>
      <w:spacing w:before="100" w:beforeAutospacing="1" w:after="100" w:afterAutospacing="1" w:line="360" w:lineRule="auto"/>
      <w:ind w:firstLine="709"/>
      <w:jc w:val="both"/>
    </w:pPr>
    <w:rPr>
      <w:sz w:val="28"/>
      <w:szCs w:val="24"/>
    </w:rPr>
  </w:style>
  <w:style w:type="paragraph" w:styleId="ac">
    <w:name w:val="Balloon Text"/>
    <w:basedOn w:val="a"/>
    <w:link w:val="ad"/>
    <w:rsid w:val="00164398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164398"/>
    <w:rPr>
      <w:rFonts w:ascii="Tahoma" w:hAnsi="Tahoma" w:cs="Tahoma"/>
      <w:sz w:val="16"/>
      <w:szCs w:val="16"/>
    </w:rPr>
  </w:style>
  <w:style w:type="paragraph" w:styleId="ae">
    <w:name w:val="List Paragraph"/>
    <w:basedOn w:val="a"/>
    <w:uiPriority w:val="34"/>
    <w:qFormat/>
    <w:rsid w:val="007949E9"/>
    <w:pPr>
      <w:ind w:left="720"/>
      <w:contextualSpacing/>
    </w:pPr>
  </w:style>
  <w:style w:type="character" w:customStyle="1" w:styleId="a4">
    <w:name w:val="Основной текст Знак"/>
    <w:link w:val="a3"/>
    <w:rsid w:val="007949E9"/>
    <w:rPr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375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home\pvs\BBD\FDO\Recenz\&#1056;&#1077;&#1094;&#1077;&#1085;&#1079;&#1080;&#1103;%20&#1085;&#1072;%20&#1082;&#1091;&#1088;&#1089;%20&#1060;&#1080;&#1097;&#1077;&#1085;&#1082;&#1086;%20(1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389FF83CC12547B5B47470F4B0EED0F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EA63F04-B3DE-497A-8FF4-B2F7EED23E53}"/>
      </w:docPartPr>
      <w:docPartBody>
        <w:p w:rsidR="00544D42" w:rsidRDefault="00311C6D">
          <w:pPr>
            <w:pStyle w:val="389FF83CC12547B5B47470F4B0EED0FF"/>
          </w:pPr>
          <w:r w:rsidRPr="00922833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Noto Sans CJK SC Regular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6D"/>
    <w:rsid w:val="00311C6D"/>
    <w:rsid w:val="00544D42"/>
    <w:rsid w:val="006449E2"/>
    <w:rsid w:val="006E7DD6"/>
    <w:rsid w:val="008B42A5"/>
    <w:rsid w:val="00C27880"/>
    <w:rsid w:val="00CF36FA"/>
    <w:rsid w:val="00E00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389FF83CC12547B5B47470F4B0EED0FF">
    <w:name w:val="389FF83CC12547B5B47470F4B0EED0F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Рецензия на курс Фищенко (1)</Template>
  <TotalTime>4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Green</Company>
  <LinksUpToDate>false</LinksUpToDate>
  <CharactersWithSpaces>1184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1</dc:creator>
  <cp:lastModifiedBy>Pavel V. Senchenko</cp:lastModifiedBy>
  <cp:revision>4</cp:revision>
  <dcterms:created xsi:type="dcterms:W3CDTF">2023-10-21T11:17:00Z</dcterms:created>
  <dcterms:modified xsi:type="dcterms:W3CDTF">2023-11-04T12:17:00Z</dcterms:modified>
</cp:coreProperties>
</file>